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2371724</wp:posOffset>
                </wp:positionV>
                <wp:extent cx="3067050" cy="84772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C17017" w:rsidRDefault="00FE7AED" w:rsidP="00671C40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Чердынско</w:t>
                            </w:r>
                            <w:r w:rsidR="000A5E23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951AFA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 w:rsidR="0033356D">
                              <w:rPr>
                                <w:b/>
                                <w:szCs w:val="28"/>
                              </w:rPr>
                              <w:t xml:space="preserve"> округа на февраль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.75pt;width:241.5pt;height:66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Q0rAIAAKs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" filled="f" stroked="f">
                <v:textbox inset="0,0,0,0">
                  <w:txbxContent>
                    <w:p w:rsidR="00A354F7" w:rsidRPr="00C17017" w:rsidRDefault="00FE7AED" w:rsidP="00671C40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Чердынско</w:t>
                      </w:r>
                      <w:r w:rsidR="000A5E23">
                        <w:rPr>
                          <w:b/>
                          <w:szCs w:val="28"/>
                        </w:rPr>
                        <w:t xml:space="preserve">го </w:t>
                      </w:r>
                      <w:r w:rsidR="00951AFA">
                        <w:rPr>
                          <w:b/>
                          <w:szCs w:val="28"/>
                        </w:rPr>
                        <w:t>муниципального</w:t>
                      </w:r>
                      <w:r w:rsidR="0033356D">
                        <w:rPr>
                          <w:b/>
                          <w:szCs w:val="28"/>
                        </w:rPr>
                        <w:t xml:space="preserve"> округа на февраль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DC1AB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33356D">
                              <w:rPr>
                                <w:sz w:val="24"/>
                                <w:szCs w:val="24"/>
                              </w:rPr>
                              <w:t>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DC1AB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33356D">
                        <w:rPr>
                          <w:sz w:val="24"/>
                          <w:szCs w:val="24"/>
                        </w:rPr>
                        <w:t>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A0DF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33356D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C85001"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 w:rsidR="00E96455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4A0DF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33356D">
                        <w:rPr>
                          <w:sz w:val="24"/>
                          <w:szCs w:val="24"/>
                        </w:rPr>
                        <w:t>1</w:t>
                      </w:r>
                      <w:r w:rsidR="00C85001">
                        <w:rPr>
                          <w:sz w:val="24"/>
                          <w:szCs w:val="24"/>
                        </w:rPr>
                        <w:t>/02</w:t>
                      </w:r>
                      <w:r w:rsidR="00E96455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55B6B" w:rsidRDefault="00255B6B" w:rsidP="00737A49">
      <w:pPr>
        <w:pStyle w:val="a7"/>
        <w:spacing w:line="360" w:lineRule="auto"/>
        <w:ind w:firstLine="0"/>
      </w:pPr>
    </w:p>
    <w:p w:rsidR="00C17017" w:rsidRDefault="00C17017" w:rsidP="00C17017">
      <w:pPr>
        <w:ind w:firstLine="708"/>
        <w:jc w:val="both"/>
        <w:rPr>
          <w:szCs w:val="28"/>
        </w:rPr>
      </w:pPr>
    </w:p>
    <w:p w:rsidR="00A953F3" w:rsidRDefault="00A953F3" w:rsidP="00880381">
      <w:pPr>
        <w:ind w:firstLine="708"/>
        <w:jc w:val="both"/>
        <w:rPr>
          <w:szCs w:val="28"/>
        </w:rPr>
      </w:pPr>
    </w:p>
    <w:p w:rsidR="00880381" w:rsidRDefault="00880381" w:rsidP="00880381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880381" w:rsidRPr="00423A9F" w:rsidRDefault="00880381" w:rsidP="00880381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880381" w:rsidRDefault="00880381" w:rsidP="00880381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территориальной избирательной комиссии на</w:t>
      </w:r>
      <w:r w:rsidR="0033356D">
        <w:rPr>
          <w:spacing w:val="-4"/>
          <w:szCs w:val="28"/>
        </w:rPr>
        <w:t xml:space="preserve"> </w:t>
      </w:r>
      <w:bookmarkStart w:id="0" w:name="_GoBack"/>
      <w:bookmarkEnd w:id="0"/>
      <w:r w:rsidR="0033356D">
        <w:rPr>
          <w:szCs w:val="28"/>
        </w:rPr>
        <w:t>февраль</w:t>
      </w:r>
      <w:r w:rsidR="00195BB5">
        <w:rPr>
          <w:szCs w:val="28"/>
        </w:rPr>
        <w:t xml:space="preserve"> 2026</w:t>
      </w:r>
      <w:r>
        <w:rPr>
          <w:szCs w:val="28"/>
        </w:rPr>
        <w:t xml:space="preserve"> года согласно приложению.</w:t>
      </w:r>
    </w:p>
    <w:p w:rsid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 w:rsidR="00E96455">
        <w:rPr>
          <w:szCs w:val="28"/>
        </w:rPr>
        <w:t>ети Интернет</w:t>
      </w:r>
      <w:r w:rsidRPr="00DF4351">
        <w:rPr>
          <w:szCs w:val="28"/>
        </w:rPr>
        <w:t>.</w:t>
      </w:r>
    </w:p>
    <w:p w:rsidR="00880381" w:rsidRP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951AFA"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8164B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0A5E23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229" w:rsidRDefault="00F20229">
      <w:r>
        <w:separator/>
      </w:r>
    </w:p>
  </w:endnote>
  <w:endnote w:type="continuationSeparator" w:id="0">
    <w:p w:rsidR="00F20229" w:rsidRDefault="00F2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229" w:rsidRDefault="00F20229">
      <w:r>
        <w:separator/>
      </w:r>
    </w:p>
  </w:footnote>
  <w:footnote w:type="continuationSeparator" w:id="0">
    <w:p w:rsidR="00F20229" w:rsidRDefault="00F202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</w:t>
          </w:r>
          <w:r w:rsidR="00951AFA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КОМИССИЯ 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0605C"/>
    <w:rsid w:val="000137D7"/>
    <w:rsid w:val="00035ABC"/>
    <w:rsid w:val="00051066"/>
    <w:rsid w:val="00085DCE"/>
    <w:rsid w:val="000A5E23"/>
    <w:rsid w:val="000B397C"/>
    <w:rsid w:val="000B4A0E"/>
    <w:rsid w:val="000D639E"/>
    <w:rsid w:val="000D75F1"/>
    <w:rsid w:val="00107B4F"/>
    <w:rsid w:val="00114112"/>
    <w:rsid w:val="001243E3"/>
    <w:rsid w:val="00125315"/>
    <w:rsid w:val="0015381B"/>
    <w:rsid w:val="001638C8"/>
    <w:rsid w:val="0017083F"/>
    <w:rsid w:val="00170D09"/>
    <w:rsid w:val="00174FB7"/>
    <w:rsid w:val="00195BB5"/>
    <w:rsid w:val="001B52A9"/>
    <w:rsid w:val="001C4B90"/>
    <w:rsid w:val="001E31A2"/>
    <w:rsid w:val="00205244"/>
    <w:rsid w:val="0021074E"/>
    <w:rsid w:val="002112BC"/>
    <w:rsid w:val="00216FFF"/>
    <w:rsid w:val="00232907"/>
    <w:rsid w:val="00236AEA"/>
    <w:rsid w:val="00244E98"/>
    <w:rsid w:val="0025185D"/>
    <w:rsid w:val="00254CB7"/>
    <w:rsid w:val="00255B6B"/>
    <w:rsid w:val="002753FC"/>
    <w:rsid w:val="00277E52"/>
    <w:rsid w:val="00294880"/>
    <w:rsid w:val="0029672B"/>
    <w:rsid w:val="002A7C6B"/>
    <w:rsid w:val="002C2A72"/>
    <w:rsid w:val="003012C6"/>
    <w:rsid w:val="00303589"/>
    <w:rsid w:val="00331EFD"/>
    <w:rsid w:val="00332BE7"/>
    <w:rsid w:val="0033356D"/>
    <w:rsid w:val="003414A3"/>
    <w:rsid w:val="00363714"/>
    <w:rsid w:val="00380407"/>
    <w:rsid w:val="00382EC6"/>
    <w:rsid w:val="00385F5E"/>
    <w:rsid w:val="00396177"/>
    <w:rsid w:val="003B1460"/>
    <w:rsid w:val="003E7736"/>
    <w:rsid w:val="00481314"/>
    <w:rsid w:val="004837FB"/>
    <w:rsid w:val="004A0DFE"/>
    <w:rsid w:val="004B052C"/>
    <w:rsid w:val="004B202D"/>
    <w:rsid w:val="004C1BC7"/>
    <w:rsid w:val="004D05EF"/>
    <w:rsid w:val="004D3E3C"/>
    <w:rsid w:val="004E0428"/>
    <w:rsid w:val="004F677E"/>
    <w:rsid w:val="00512D15"/>
    <w:rsid w:val="00525A05"/>
    <w:rsid w:val="00530DB6"/>
    <w:rsid w:val="005522B1"/>
    <w:rsid w:val="0058280A"/>
    <w:rsid w:val="00586421"/>
    <w:rsid w:val="0058674F"/>
    <w:rsid w:val="005A2E06"/>
    <w:rsid w:val="006008B3"/>
    <w:rsid w:val="006304A1"/>
    <w:rsid w:val="006501BF"/>
    <w:rsid w:val="00653874"/>
    <w:rsid w:val="00657BD6"/>
    <w:rsid w:val="00671C40"/>
    <w:rsid w:val="00695EF5"/>
    <w:rsid w:val="00696C01"/>
    <w:rsid w:val="00697FD5"/>
    <w:rsid w:val="006A2C0F"/>
    <w:rsid w:val="006C04CD"/>
    <w:rsid w:val="006D1F76"/>
    <w:rsid w:val="006D7831"/>
    <w:rsid w:val="006E13D4"/>
    <w:rsid w:val="006F01F2"/>
    <w:rsid w:val="0070161A"/>
    <w:rsid w:val="00737A49"/>
    <w:rsid w:val="00743020"/>
    <w:rsid w:val="00756AB6"/>
    <w:rsid w:val="00761140"/>
    <w:rsid w:val="00766A53"/>
    <w:rsid w:val="00767633"/>
    <w:rsid w:val="00775D52"/>
    <w:rsid w:val="007B6DF2"/>
    <w:rsid w:val="007E717D"/>
    <w:rsid w:val="007E7235"/>
    <w:rsid w:val="007F60DB"/>
    <w:rsid w:val="00810B6E"/>
    <w:rsid w:val="0081327F"/>
    <w:rsid w:val="00813760"/>
    <w:rsid w:val="00815D73"/>
    <w:rsid w:val="008164B5"/>
    <w:rsid w:val="00835B0C"/>
    <w:rsid w:val="00853E0D"/>
    <w:rsid w:val="00856384"/>
    <w:rsid w:val="00873008"/>
    <w:rsid w:val="00880381"/>
    <w:rsid w:val="008858AC"/>
    <w:rsid w:val="00887EF5"/>
    <w:rsid w:val="008A0DD6"/>
    <w:rsid w:val="008C2436"/>
    <w:rsid w:val="008F55E3"/>
    <w:rsid w:val="00911625"/>
    <w:rsid w:val="009341BC"/>
    <w:rsid w:val="00936A89"/>
    <w:rsid w:val="00951AFA"/>
    <w:rsid w:val="00975170"/>
    <w:rsid w:val="009805A9"/>
    <w:rsid w:val="0099460C"/>
    <w:rsid w:val="009A088D"/>
    <w:rsid w:val="009A4198"/>
    <w:rsid w:val="009C1E3A"/>
    <w:rsid w:val="00A17511"/>
    <w:rsid w:val="00A354F7"/>
    <w:rsid w:val="00A45148"/>
    <w:rsid w:val="00A473A9"/>
    <w:rsid w:val="00A67D26"/>
    <w:rsid w:val="00A777DB"/>
    <w:rsid w:val="00A953F3"/>
    <w:rsid w:val="00AB3A6F"/>
    <w:rsid w:val="00AD6F36"/>
    <w:rsid w:val="00AE41E5"/>
    <w:rsid w:val="00B06EF1"/>
    <w:rsid w:val="00B06F2C"/>
    <w:rsid w:val="00B1160A"/>
    <w:rsid w:val="00B11B42"/>
    <w:rsid w:val="00B237E4"/>
    <w:rsid w:val="00B41C4F"/>
    <w:rsid w:val="00B4766A"/>
    <w:rsid w:val="00B64464"/>
    <w:rsid w:val="00BA7FB1"/>
    <w:rsid w:val="00BB4BEE"/>
    <w:rsid w:val="00BC5DEA"/>
    <w:rsid w:val="00BF27A3"/>
    <w:rsid w:val="00C024E7"/>
    <w:rsid w:val="00C02501"/>
    <w:rsid w:val="00C11D9E"/>
    <w:rsid w:val="00C17017"/>
    <w:rsid w:val="00C40704"/>
    <w:rsid w:val="00C824D9"/>
    <w:rsid w:val="00C85001"/>
    <w:rsid w:val="00C95C36"/>
    <w:rsid w:val="00CA37F3"/>
    <w:rsid w:val="00CB3840"/>
    <w:rsid w:val="00CC2B8D"/>
    <w:rsid w:val="00CC46BF"/>
    <w:rsid w:val="00CE5D5B"/>
    <w:rsid w:val="00D125D0"/>
    <w:rsid w:val="00D25A39"/>
    <w:rsid w:val="00D37EDC"/>
    <w:rsid w:val="00D555D4"/>
    <w:rsid w:val="00D715AA"/>
    <w:rsid w:val="00D81BB7"/>
    <w:rsid w:val="00D86945"/>
    <w:rsid w:val="00DC1AB3"/>
    <w:rsid w:val="00DD4024"/>
    <w:rsid w:val="00DE48F3"/>
    <w:rsid w:val="00DE4F23"/>
    <w:rsid w:val="00DE66A8"/>
    <w:rsid w:val="00DF45D4"/>
    <w:rsid w:val="00E11D12"/>
    <w:rsid w:val="00E61B67"/>
    <w:rsid w:val="00E71EEE"/>
    <w:rsid w:val="00E843B9"/>
    <w:rsid w:val="00E93124"/>
    <w:rsid w:val="00E96455"/>
    <w:rsid w:val="00ED0FC4"/>
    <w:rsid w:val="00ED4807"/>
    <w:rsid w:val="00EE4260"/>
    <w:rsid w:val="00EE4783"/>
    <w:rsid w:val="00EF7319"/>
    <w:rsid w:val="00F20229"/>
    <w:rsid w:val="00F3437B"/>
    <w:rsid w:val="00F74EFF"/>
    <w:rsid w:val="00F8420C"/>
    <w:rsid w:val="00F93EC9"/>
    <w:rsid w:val="00FC7854"/>
    <w:rsid w:val="00FD0E8F"/>
    <w:rsid w:val="00FE7AED"/>
    <w:rsid w:val="00FF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">
    <w:name w:val="Текст 14-1.5"/>
    <w:basedOn w:val="a"/>
    <w:rsid w:val="00880381"/>
    <w:pPr>
      <w:widowControl w:val="0"/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2024-11-02T09:35:00Z</cp:lastPrinted>
  <dcterms:created xsi:type="dcterms:W3CDTF">2026-01-27T07:28:00Z</dcterms:created>
  <dcterms:modified xsi:type="dcterms:W3CDTF">2026-01-27T07:28:00Z</dcterms:modified>
</cp:coreProperties>
</file>