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C17017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2476500</wp:posOffset>
                </wp:positionV>
                <wp:extent cx="2990850" cy="106680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06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5705EF" w:rsidRDefault="00C17017" w:rsidP="00C17017">
                            <w:pPr>
                              <w:pStyle w:val="a4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5705EF">
                              <w:rPr>
                                <w:b/>
                                <w:szCs w:val="28"/>
                              </w:rPr>
                              <w:t>Об утверждении отчета по исполнению плана работы территориальной избирательной комиссии Чердынс</w:t>
                            </w:r>
                            <w:r w:rsidR="00EB43E3" w:rsidRPr="005705EF">
                              <w:rPr>
                                <w:b/>
                                <w:szCs w:val="28"/>
                              </w:rPr>
                              <w:t>ко</w:t>
                            </w:r>
                            <w:r w:rsidR="0088043A" w:rsidRPr="005705EF">
                              <w:rPr>
                                <w:b/>
                                <w:szCs w:val="28"/>
                              </w:rPr>
                              <w:t xml:space="preserve">го </w:t>
                            </w:r>
                            <w:r w:rsidR="008A5A67">
                              <w:rPr>
                                <w:b/>
                                <w:szCs w:val="28"/>
                              </w:rPr>
                              <w:t xml:space="preserve">муниципального </w:t>
                            </w:r>
                            <w:r w:rsidR="00862CAF">
                              <w:rPr>
                                <w:b/>
                                <w:szCs w:val="28"/>
                              </w:rPr>
                              <w:t xml:space="preserve">округа за </w:t>
                            </w:r>
                            <w:r w:rsidR="002E3513">
                              <w:rPr>
                                <w:b/>
                                <w:szCs w:val="28"/>
                              </w:rPr>
                              <w:t>февраль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0;margin-top:195pt;width:235.5pt;height:8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" filled="f" stroked="f">
                <v:textbox inset="0,0,0,0">
                  <w:txbxContent>
                    <w:p w:rsidR="00A354F7" w:rsidRPr="005705EF" w:rsidRDefault="00C17017" w:rsidP="00C17017">
                      <w:pPr>
                        <w:pStyle w:val="a4"/>
                        <w:jc w:val="both"/>
                        <w:rPr>
                          <w:b/>
                          <w:szCs w:val="28"/>
                        </w:rPr>
                      </w:pPr>
                      <w:r w:rsidRPr="005705EF">
                        <w:rPr>
                          <w:b/>
                          <w:szCs w:val="28"/>
                        </w:rPr>
                        <w:t>Об утверждении отчета по исполнению плана работы территориальной избирательной комиссии Чердынс</w:t>
                      </w:r>
                      <w:r w:rsidR="00EB43E3" w:rsidRPr="005705EF">
                        <w:rPr>
                          <w:b/>
                          <w:szCs w:val="28"/>
                        </w:rPr>
                        <w:t>ко</w:t>
                      </w:r>
                      <w:r w:rsidR="0088043A" w:rsidRPr="005705EF">
                        <w:rPr>
                          <w:b/>
                          <w:szCs w:val="28"/>
                        </w:rPr>
                        <w:t xml:space="preserve">го </w:t>
                      </w:r>
                      <w:r w:rsidR="008A5A67">
                        <w:rPr>
                          <w:b/>
                          <w:szCs w:val="28"/>
                        </w:rPr>
                        <w:t xml:space="preserve">муниципального </w:t>
                      </w:r>
                      <w:r w:rsidR="00862CAF">
                        <w:rPr>
                          <w:b/>
                          <w:szCs w:val="28"/>
                        </w:rPr>
                        <w:t xml:space="preserve">округа за </w:t>
                      </w:r>
                      <w:r w:rsidR="002E3513">
                        <w:rPr>
                          <w:b/>
                          <w:szCs w:val="28"/>
                        </w:rPr>
                        <w:t>февраль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10160" b="10795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4F3C29" w:rsidP="0058501E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2E3513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142EDD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2E3513">
                              <w:rPr>
                                <w:sz w:val="24"/>
                                <w:szCs w:val="24"/>
                              </w:rPr>
                              <w:t>02</w:t>
                            </w:r>
                            <w:r w:rsidR="00D93274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4F3C29" w:rsidP="0058501E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2E3513">
                        <w:rPr>
                          <w:sz w:val="24"/>
                          <w:szCs w:val="24"/>
                        </w:rPr>
                        <w:t>6</w:t>
                      </w:r>
                      <w:r w:rsidR="00142EDD">
                        <w:rPr>
                          <w:sz w:val="24"/>
                          <w:szCs w:val="24"/>
                        </w:rPr>
                        <w:t>.</w:t>
                      </w:r>
                      <w:r w:rsidR="002E3513">
                        <w:rPr>
                          <w:sz w:val="24"/>
                          <w:szCs w:val="24"/>
                        </w:rPr>
                        <w:t>02</w:t>
                      </w:r>
                      <w:r w:rsidR="00D93274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9B2AEE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2E3513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0F14FC">
                              <w:rPr>
                                <w:sz w:val="24"/>
                                <w:szCs w:val="24"/>
                              </w:rPr>
                              <w:t>/01</w:t>
                            </w:r>
                            <w:r w:rsidR="0088043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9B2AEE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</w:t>
                      </w:r>
                      <w:r w:rsidR="002E3513">
                        <w:rPr>
                          <w:sz w:val="24"/>
                          <w:szCs w:val="24"/>
                        </w:rPr>
                        <w:t>2</w:t>
                      </w:r>
                      <w:r w:rsidR="000F14FC">
                        <w:rPr>
                          <w:sz w:val="24"/>
                          <w:szCs w:val="24"/>
                        </w:rPr>
                        <w:t>/01</w:t>
                      </w:r>
                      <w:r w:rsidR="0088043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C17017" w:rsidRDefault="00C17017" w:rsidP="000A2D4D">
      <w:pPr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4A7556" w:rsidRDefault="004A7556" w:rsidP="00C17017">
      <w:pPr>
        <w:ind w:firstLine="708"/>
        <w:jc w:val="both"/>
        <w:rPr>
          <w:szCs w:val="28"/>
        </w:rPr>
      </w:pPr>
    </w:p>
    <w:p w:rsidR="00C17017" w:rsidRDefault="00C17017" w:rsidP="00C17017">
      <w:pPr>
        <w:ind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C17017" w:rsidRPr="00423A9F" w:rsidRDefault="00C17017" w:rsidP="00C17017">
      <w:pPr>
        <w:spacing w:before="120" w:after="120"/>
        <w:jc w:val="center"/>
        <w:rPr>
          <w:szCs w:val="28"/>
        </w:rPr>
      </w:pPr>
      <w:r>
        <w:rPr>
          <w:szCs w:val="28"/>
        </w:rPr>
        <w:t>Комиссия р е ш а е т:</w:t>
      </w:r>
    </w:p>
    <w:p w:rsidR="00C17017" w:rsidRDefault="00C17017" w:rsidP="00C17017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spacing w:val="-4"/>
          <w:szCs w:val="28"/>
        </w:rPr>
        <w:t>отчет об исполнении плана работы территориальной избирательной комиссии за</w:t>
      </w:r>
      <w:r w:rsidR="00372E85">
        <w:rPr>
          <w:szCs w:val="28"/>
        </w:rPr>
        <w:t xml:space="preserve"> </w:t>
      </w:r>
      <w:r w:rsidR="002E3513">
        <w:rPr>
          <w:szCs w:val="28"/>
        </w:rPr>
        <w:t>февраль</w:t>
      </w:r>
      <w:bookmarkStart w:id="0" w:name="_GoBack"/>
      <w:bookmarkEnd w:id="0"/>
      <w:r w:rsidR="00495D1A">
        <w:rPr>
          <w:szCs w:val="28"/>
        </w:rPr>
        <w:t xml:space="preserve"> </w:t>
      </w:r>
      <w:r w:rsidR="00EB7466">
        <w:rPr>
          <w:szCs w:val="28"/>
        </w:rPr>
        <w:t>2</w:t>
      </w:r>
      <w:r>
        <w:rPr>
          <w:szCs w:val="28"/>
        </w:rPr>
        <w:t>02</w:t>
      </w:r>
      <w:r w:rsidR="00D93274">
        <w:rPr>
          <w:szCs w:val="28"/>
        </w:rPr>
        <w:t>6</w:t>
      </w:r>
      <w:r>
        <w:rPr>
          <w:szCs w:val="28"/>
        </w:rPr>
        <w:t xml:space="preserve"> года согласно приложению.</w:t>
      </w:r>
    </w:p>
    <w:p w:rsid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DF4351">
        <w:rPr>
          <w:szCs w:val="28"/>
        </w:rPr>
        <w:t xml:space="preserve"> Разместить настоящее решение на официальном сайте территориальной избирательной комиссии в информационно-телекоммуникационной се</w:t>
      </w:r>
      <w:r w:rsidR="0088043A">
        <w:rPr>
          <w:szCs w:val="28"/>
        </w:rPr>
        <w:t>ти Интернет.</w:t>
      </w:r>
    </w:p>
    <w:p w:rsidR="00C17017" w:rsidRPr="00EB7466" w:rsidRDefault="00C17017" w:rsidP="00EB7466">
      <w:pPr>
        <w:numPr>
          <w:ilvl w:val="0"/>
          <w:numId w:val="1"/>
        </w:numPr>
        <w:tabs>
          <w:tab w:val="clear" w:pos="1878"/>
          <w:tab w:val="left" w:pos="900"/>
        </w:tabs>
        <w:ind w:left="0" w:firstLine="540"/>
        <w:jc w:val="both"/>
        <w:rPr>
          <w:szCs w:val="28"/>
        </w:rPr>
      </w:pPr>
      <w:r w:rsidRPr="00EB7466">
        <w:rPr>
          <w:szCs w:val="28"/>
          <w:lang w:eastAsia="ar-SA"/>
        </w:rPr>
        <w:t xml:space="preserve"> Контроль за исполнением настоящего решения возложить на председателя территориальной избирательной комиссии Чердынского </w:t>
      </w:r>
      <w:r w:rsidR="008A5A67" w:rsidRPr="00EB7466">
        <w:rPr>
          <w:szCs w:val="28"/>
          <w:lang w:eastAsia="ar-SA"/>
        </w:rPr>
        <w:t>муниципального</w:t>
      </w:r>
      <w:r w:rsidRPr="00EB7466">
        <w:rPr>
          <w:szCs w:val="28"/>
          <w:lang w:eastAsia="ar-SA"/>
        </w:rPr>
        <w:t xml:space="preserve"> округа Бессонову Т.Е.</w:t>
      </w:r>
    </w:p>
    <w:p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525A05" w:rsidRDefault="00C17017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911625">
            <w:pPr>
              <w:pStyle w:val="a7"/>
              <w:ind w:firstLine="0"/>
              <w:jc w:val="right"/>
            </w:pPr>
          </w:p>
        </w:tc>
      </w:tr>
      <w:tr w:rsidR="00911625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372E85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911625" w:rsidRDefault="00372E85">
            <w:pPr>
              <w:pStyle w:val="a7"/>
              <w:ind w:firstLine="0"/>
              <w:jc w:val="right"/>
            </w:pPr>
            <w:r>
              <w:t>Е.Б.Ведрова</w:t>
            </w:r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D0D" w:rsidRDefault="00E65D0D">
      <w:r>
        <w:separator/>
      </w:r>
    </w:p>
  </w:endnote>
  <w:endnote w:type="continuationSeparator" w:id="0">
    <w:p w:rsidR="00E65D0D" w:rsidRDefault="00E65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D0D" w:rsidRDefault="00E65D0D">
      <w:r>
        <w:separator/>
      </w:r>
    </w:p>
  </w:footnote>
  <w:footnote w:type="continuationSeparator" w:id="0">
    <w:p w:rsidR="00E65D0D" w:rsidRDefault="00E65D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8A5A67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22298"/>
    <w:multiLevelType w:val="hybridMultilevel"/>
    <w:tmpl w:val="01D6E1CC"/>
    <w:lvl w:ilvl="0" w:tplc="46F80772">
      <w:start w:val="1"/>
      <w:numFmt w:val="decimal"/>
      <w:lvlText w:val="%1."/>
      <w:lvlJc w:val="left"/>
      <w:pPr>
        <w:tabs>
          <w:tab w:val="num" w:pos="1878"/>
        </w:tabs>
        <w:ind w:left="1878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3"/>
        </w:tabs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3"/>
        </w:tabs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3"/>
        </w:tabs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3"/>
        </w:tabs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3"/>
        </w:tabs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3"/>
        </w:tabs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3"/>
        </w:tabs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3"/>
        </w:tabs>
        <w:ind w:left="69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519E9"/>
    <w:rsid w:val="00054E09"/>
    <w:rsid w:val="00084787"/>
    <w:rsid w:val="00085DCE"/>
    <w:rsid w:val="000A2D4D"/>
    <w:rsid w:val="000B4A0E"/>
    <w:rsid w:val="000C4884"/>
    <w:rsid w:val="000D1262"/>
    <w:rsid w:val="000D75F1"/>
    <w:rsid w:val="000F14FC"/>
    <w:rsid w:val="00102A88"/>
    <w:rsid w:val="001243E3"/>
    <w:rsid w:val="00125315"/>
    <w:rsid w:val="00130FFC"/>
    <w:rsid w:val="001373F6"/>
    <w:rsid w:val="00142EDD"/>
    <w:rsid w:val="00150785"/>
    <w:rsid w:val="00151892"/>
    <w:rsid w:val="0017083F"/>
    <w:rsid w:val="00170D09"/>
    <w:rsid w:val="001937D6"/>
    <w:rsid w:val="00200F9C"/>
    <w:rsid w:val="00205244"/>
    <w:rsid w:val="0021074E"/>
    <w:rsid w:val="002112BC"/>
    <w:rsid w:val="002219C2"/>
    <w:rsid w:val="00232907"/>
    <w:rsid w:val="0023333C"/>
    <w:rsid w:val="00236AEA"/>
    <w:rsid w:val="00244E98"/>
    <w:rsid w:val="00247DFA"/>
    <w:rsid w:val="00254CB7"/>
    <w:rsid w:val="002553ED"/>
    <w:rsid w:val="00255B6B"/>
    <w:rsid w:val="0029672B"/>
    <w:rsid w:val="002A58A3"/>
    <w:rsid w:val="002C2A72"/>
    <w:rsid w:val="002E3513"/>
    <w:rsid w:val="003012C6"/>
    <w:rsid w:val="00303589"/>
    <w:rsid w:val="00312B13"/>
    <w:rsid w:val="003162E8"/>
    <w:rsid w:val="00331EFD"/>
    <w:rsid w:val="00344555"/>
    <w:rsid w:val="00372E85"/>
    <w:rsid w:val="00380407"/>
    <w:rsid w:val="00382EC6"/>
    <w:rsid w:val="00385F5E"/>
    <w:rsid w:val="00396177"/>
    <w:rsid w:val="003E7736"/>
    <w:rsid w:val="004360D3"/>
    <w:rsid w:val="00445325"/>
    <w:rsid w:val="004500C2"/>
    <w:rsid w:val="00481314"/>
    <w:rsid w:val="00495D1A"/>
    <w:rsid w:val="004A7556"/>
    <w:rsid w:val="004B052C"/>
    <w:rsid w:val="004B5D52"/>
    <w:rsid w:val="004B7668"/>
    <w:rsid w:val="004C1BC7"/>
    <w:rsid w:val="004C4C55"/>
    <w:rsid w:val="004E0428"/>
    <w:rsid w:val="004F3C29"/>
    <w:rsid w:val="004F5A87"/>
    <w:rsid w:val="005002A4"/>
    <w:rsid w:val="00512D15"/>
    <w:rsid w:val="00525A05"/>
    <w:rsid w:val="00532575"/>
    <w:rsid w:val="00545FFF"/>
    <w:rsid w:val="00551064"/>
    <w:rsid w:val="005522B1"/>
    <w:rsid w:val="005705EF"/>
    <w:rsid w:val="0058501E"/>
    <w:rsid w:val="00586421"/>
    <w:rsid w:val="0058674F"/>
    <w:rsid w:val="00592FBF"/>
    <w:rsid w:val="005C6E60"/>
    <w:rsid w:val="00606776"/>
    <w:rsid w:val="006304A1"/>
    <w:rsid w:val="00634693"/>
    <w:rsid w:val="006475BD"/>
    <w:rsid w:val="0066265A"/>
    <w:rsid w:val="006863CD"/>
    <w:rsid w:val="00695EF5"/>
    <w:rsid w:val="00696C01"/>
    <w:rsid w:val="00697FD5"/>
    <w:rsid w:val="006A2C0F"/>
    <w:rsid w:val="006C04CD"/>
    <w:rsid w:val="006D1A7C"/>
    <w:rsid w:val="006D7831"/>
    <w:rsid w:val="006D7F65"/>
    <w:rsid w:val="006F01F2"/>
    <w:rsid w:val="00743020"/>
    <w:rsid w:val="00756AB6"/>
    <w:rsid w:val="00761140"/>
    <w:rsid w:val="00762005"/>
    <w:rsid w:val="00762108"/>
    <w:rsid w:val="0076376D"/>
    <w:rsid w:val="00767633"/>
    <w:rsid w:val="00777EFD"/>
    <w:rsid w:val="007840F5"/>
    <w:rsid w:val="007863E4"/>
    <w:rsid w:val="007C49C9"/>
    <w:rsid w:val="007E4F77"/>
    <w:rsid w:val="00801682"/>
    <w:rsid w:val="00810E51"/>
    <w:rsid w:val="00813760"/>
    <w:rsid w:val="00826748"/>
    <w:rsid w:val="00835B0C"/>
    <w:rsid w:val="00856384"/>
    <w:rsid w:val="0086092D"/>
    <w:rsid w:val="00862CAF"/>
    <w:rsid w:val="008650FA"/>
    <w:rsid w:val="00873008"/>
    <w:rsid w:val="0088043A"/>
    <w:rsid w:val="008858AC"/>
    <w:rsid w:val="00886E93"/>
    <w:rsid w:val="00887EF5"/>
    <w:rsid w:val="008A5A67"/>
    <w:rsid w:val="008B1486"/>
    <w:rsid w:val="008C2E15"/>
    <w:rsid w:val="008C6A83"/>
    <w:rsid w:val="008D53BC"/>
    <w:rsid w:val="00911625"/>
    <w:rsid w:val="009341BC"/>
    <w:rsid w:val="00967DD5"/>
    <w:rsid w:val="00975170"/>
    <w:rsid w:val="009828DE"/>
    <w:rsid w:val="0099460C"/>
    <w:rsid w:val="009B2AEE"/>
    <w:rsid w:val="009C1E3A"/>
    <w:rsid w:val="00A17511"/>
    <w:rsid w:val="00A354F7"/>
    <w:rsid w:val="00A45148"/>
    <w:rsid w:val="00A67D26"/>
    <w:rsid w:val="00A777DB"/>
    <w:rsid w:val="00A83E77"/>
    <w:rsid w:val="00A84CF8"/>
    <w:rsid w:val="00AA1116"/>
    <w:rsid w:val="00AC0263"/>
    <w:rsid w:val="00AD63AB"/>
    <w:rsid w:val="00B06EF1"/>
    <w:rsid w:val="00B06F2C"/>
    <w:rsid w:val="00B1160A"/>
    <w:rsid w:val="00B11B42"/>
    <w:rsid w:val="00B17CC4"/>
    <w:rsid w:val="00B237E4"/>
    <w:rsid w:val="00B31A96"/>
    <w:rsid w:val="00B378EC"/>
    <w:rsid w:val="00B6719B"/>
    <w:rsid w:val="00BA7FB1"/>
    <w:rsid w:val="00BB2540"/>
    <w:rsid w:val="00BB4BEE"/>
    <w:rsid w:val="00BC44EA"/>
    <w:rsid w:val="00BC490F"/>
    <w:rsid w:val="00BD007B"/>
    <w:rsid w:val="00BE3BB7"/>
    <w:rsid w:val="00C007A2"/>
    <w:rsid w:val="00C024E7"/>
    <w:rsid w:val="00C11D9E"/>
    <w:rsid w:val="00C17017"/>
    <w:rsid w:val="00C53EC3"/>
    <w:rsid w:val="00C65EA0"/>
    <w:rsid w:val="00C65EFE"/>
    <w:rsid w:val="00C95C36"/>
    <w:rsid w:val="00CB3840"/>
    <w:rsid w:val="00CC2B8D"/>
    <w:rsid w:val="00CC46BF"/>
    <w:rsid w:val="00CE7243"/>
    <w:rsid w:val="00D125D0"/>
    <w:rsid w:val="00D6073C"/>
    <w:rsid w:val="00D70988"/>
    <w:rsid w:val="00D715AA"/>
    <w:rsid w:val="00D81BB7"/>
    <w:rsid w:val="00D93274"/>
    <w:rsid w:val="00D96789"/>
    <w:rsid w:val="00DC239B"/>
    <w:rsid w:val="00DC5C61"/>
    <w:rsid w:val="00DE48F3"/>
    <w:rsid w:val="00DE4F23"/>
    <w:rsid w:val="00DE66A8"/>
    <w:rsid w:val="00DF45D4"/>
    <w:rsid w:val="00DF4DA0"/>
    <w:rsid w:val="00E11D12"/>
    <w:rsid w:val="00E65D0D"/>
    <w:rsid w:val="00E71EEE"/>
    <w:rsid w:val="00E843B9"/>
    <w:rsid w:val="00EB43E3"/>
    <w:rsid w:val="00EB7466"/>
    <w:rsid w:val="00EE4783"/>
    <w:rsid w:val="00EF7319"/>
    <w:rsid w:val="00F3437B"/>
    <w:rsid w:val="00F64F2F"/>
    <w:rsid w:val="00F839D0"/>
    <w:rsid w:val="00F8420C"/>
    <w:rsid w:val="00F91FF5"/>
    <w:rsid w:val="00FB0414"/>
    <w:rsid w:val="00FD0E8F"/>
    <w:rsid w:val="00FE0304"/>
    <w:rsid w:val="00FF53C6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B4F8D2D-40B6-4F42-8ADF-A763C48B0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2</cp:revision>
  <cp:lastPrinted>2025-06-26T07:31:00Z</cp:lastPrinted>
  <dcterms:created xsi:type="dcterms:W3CDTF">2026-02-25T06:11:00Z</dcterms:created>
  <dcterms:modified xsi:type="dcterms:W3CDTF">2026-02-25T06:11:00Z</dcterms:modified>
</cp:coreProperties>
</file>