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2371724</wp:posOffset>
                </wp:positionV>
                <wp:extent cx="3067050" cy="84772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C17017" w:rsidRDefault="00FE7AED" w:rsidP="00671C40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Чердынско</w:t>
                            </w:r>
                            <w:r w:rsidR="000A5E23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951AFA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 w:rsidR="00DC5538">
                              <w:rPr>
                                <w:b/>
                                <w:szCs w:val="28"/>
                              </w:rPr>
                              <w:t xml:space="preserve"> округа на март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.75pt;width:241.5pt;height:66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Q0rAIAAKs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" filled="f" stroked="f">
                <v:textbox inset="0,0,0,0">
                  <w:txbxContent>
                    <w:p w:rsidR="00A354F7" w:rsidRPr="00C17017" w:rsidRDefault="00FE7AED" w:rsidP="00671C40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Чердынско</w:t>
                      </w:r>
                      <w:r w:rsidR="000A5E23">
                        <w:rPr>
                          <w:b/>
                          <w:szCs w:val="28"/>
                        </w:rPr>
                        <w:t xml:space="preserve">го </w:t>
                      </w:r>
                      <w:r w:rsidR="00951AFA">
                        <w:rPr>
                          <w:b/>
                          <w:szCs w:val="28"/>
                        </w:rPr>
                        <w:t>муниципального</w:t>
                      </w:r>
                      <w:r w:rsidR="00DC5538">
                        <w:rPr>
                          <w:b/>
                          <w:szCs w:val="28"/>
                        </w:rPr>
                        <w:t xml:space="preserve"> округа на март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DC1AB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C5538">
                              <w:rPr>
                                <w:sz w:val="24"/>
                                <w:szCs w:val="24"/>
                              </w:rPr>
                              <w:t>6.02</w:t>
                            </w:r>
                            <w:r w:rsidR="0033356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DC1AB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C5538">
                        <w:rPr>
                          <w:sz w:val="24"/>
                          <w:szCs w:val="24"/>
                        </w:rPr>
                        <w:t>6.02</w:t>
                      </w:r>
                      <w:r w:rsidR="0033356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A0DF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DC5538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85001"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E96455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4A0DF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DC5538">
                        <w:rPr>
                          <w:sz w:val="24"/>
                          <w:szCs w:val="24"/>
                        </w:rPr>
                        <w:t>2</w:t>
                      </w:r>
                      <w:r w:rsidR="00C85001">
                        <w:rPr>
                          <w:sz w:val="24"/>
                          <w:szCs w:val="24"/>
                        </w:rPr>
                        <w:t>/02</w:t>
                      </w:r>
                      <w:r w:rsidR="00E96455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55B6B" w:rsidRDefault="00255B6B" w:rsidP="00737A49">
      <w:pPr>
        <w:pStyle w:val="a7"/>
        <w:spacing w:line="360" w:lineRule="auto"/>
        <w:ind w:firstLine="0"/>
      </w:pPr>
    </w:p>
    <w:p w:rsidR="00C17017" w:rsidRDefault="00C17017" w:rsidP="00C17017">
      <w:pPr>
        <w:ind w:firstLine="708"/>
        <w:jc w:val="both"/>
        <w:rPr>
          <w:szCs w:val="28"/>
        </w:rPr>
      </w:pPr>
    </w:p>
    <w:p w:rsidR="00A953F3" w:rsidRDefault="00A953F3" w:rsidP="00880381">
      <w:pPr>
        <w:ind w:firstLine="708"/>
        <w:jc w:val="both"/>
        <w:rPr>
          <w:szCs w:val="28"/>
        </w:rPr>
      </w:pPr>
    </w:p>
    <w:p w:rsidR="00880381" w:rsidRDefault="00880381" w:rsidP="00880381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880381" w:rsidRPr="00423A9F" w:rsidRDefault="00880381" w:rsidP="00880381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880381" w:rsidRDefault="00880381" w:rsidP="00880381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территориальной избирательной комиссии на</w:t>
      </w:r>
      <w:r w:rsidR="0033356D">
        <w:rPr>
          <w:spacing w:val="-4"/>
          <w:szCs w:val="28"/>
        </w:rPr>
        <w:t xml:space="preserve"> </w:t>
      </w:r>
      <w:r w:rsidR="00DC5538">
        <w:rPr>
          <w:szCs w:val="28"/>
        </w:rPr>
        <w:t>март</w:t>
      </w:r>
      <w:bookmarkStart w:id="0" w:name="_GoBack"/>
      <w:bookmarkEnd w:id="0"/>
      <w:r w:rsidR="00195BB5">
        <w:rPr>
          <w:szCs w:val="28"/>
        </w:rPr>
        <w:t xml:space="preserve"> 2026</w:t>
      </w:r>
      <w:r>
        <w:rPr>
          <w:szCs w:val="28"/>
        </w:rPr>
        <w:t xml:space="preserve"> года согласно приложению.</w:t>
      </w:r>
    </w:p>
    <w:p w:rsid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 w:rsidR="00E96455">
        <w:rPr>
          <w:szCs w:val="28"/>
        </w:rPr>
        <w:t>ети Интернет</w:t>
      </w:r>
      <w:r w:rsidRPr="00DF4351">
        <w:rPr>
          <w:szCs w:val="28"/>
        </w:rPr>
        <w:t>.</w:t>
      </w:r>
    </w:p>
    <w:p w:rsidR="00880381" w:rsidRP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951AFA"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8164B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A5E23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7ED" w:rsidRDefault="003577ED">
      <w:r>
        <w:separator/>
      </w:r>
    </w:p>
  </w:endnote>
  <w:endnote w:type="continuationSeparator" w:id="0">
    <w:p w:rsidR="003577ED" w:rsidRDefault="00357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7ED" w:rsidRDefault="003577ED">
      <w:r>
        <w:separator/>
      </w:r>
    </w:p>
  </w:footnote>
  <w:footnote w:type="continuationSeparator" w:id="0">
    <w:p w:rsidR="003577ED" w:rsidRDefault="00357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951AFA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605C"/>
    <w:rsid w:val="000137D7"/>
    <w:rsid w:val="00035ABC"/>
    <w:rsid w:val="00051066"/>
    <w:rsid w:val="00085DCE"/>
    <w:rsid w:val="000A5E23"/>
    <w:rsid w:val="000B397C"/>
    <w:rsid w:val="000B4A0E"/>
    <w:rsid w:val="000D639E"/>
    <w:rsid w:val="000D75F1"/>
    <w:rsid w:val="00107B4F"/>
    <w:rsid w:val="00114112"/>
    <w:rsid w:val="001243E3"/>
    <w:rsid w:val="00125315"/>
    <w:rsid w:val="0015381B"/>
    <w:rsid w:val="001638C8"/>
    <w:rsid w:val="0017083F"/>
    <w:rsid w:val="00170D09"/>
    <w:rsid w:val="00174FB7"/>
    <w:rsid w:val="00195BB5"/>
    <w:rsid w:val="001B52A9"/>
    <w:rsid w:val="001C4B90"/>
    <w:rsid w:val="001E31A2"/>
    <w:rsid w:val="00205244"/>
    <w:rsid w:val="0021074E"/>
    <w:rsid w:val="002112BC"/>
    <w:rsid w:val="00216FFF"/>
    <w:rsid w:val="00232907"/>
    <w:rsid w:val="00236AEA"/>
    <w:rsid w:val="00244E98"/>
    <w:rsid w:val="0025185D"/>
    <w:rsid w:val="00254CB7"/>
    <w:rsid w:val="00255B6B"/>
    <w:rsid w:val="002753FC"/>
    <w:rsid w:val="00277E52"/>
    <w:rsid w:val="00294880"/>
    <w:rsid w:val="0029672B"/>
    <w:rsid w:val="002A7C6B"/>
    <w:rsid w:val="002C2A72"/>
    <w:rsid w:val="003012C6"/>
    <w:rsid w:val="00303589"/>
    <w:rsid w:val="00331EFD"/>
    <w:rsid w:val="00332BE7"/>
    <w:rsid w:val="0033356D"/>
    <w:rsid w:val="003414A3"/>
    <w:rsid w:val="003577ED"/>
    <w:rsid w:val="00363714"/>
    <w:rsid w:val="00380407"/>
    <w:rsid w:val="00382EC6"/>
    <w:rsid w:val="00385F5E"/>
    <w:rsid w:val="00396177"/>
    <w:rsid w:val="003B1460"/>
    <w:rsid w:val="003E7736"/>
    <w:rsid w:val="00481314"/>
    <w:rsid w:val="004837FB"/>
    <w:rsid w:val="004A0DFE"/>
    <w:rsid w:val="004B052C"/>
    <w:rsid w:val="004B202D"/>
    <w:rsid w:val="004C1BC7"/>
    <w:rsid w:val="004D05EF"/>
    <w:rsid w:val="004D3E3C"/>
    <w:rsid w:val="004E0428"/>
    <w:rsid w:val="004F677E"/>
    <w:rsid w:val="00512D15"/>
    <w:rsid w:val="00525A05"/>
    <w:rsid w:val="00530DB6"/>
    <w:rsid w:val="005522B1"/>
    <w:rsid w:val="0058280A"/>
    <w:rsid w:val="00586421"/>
    <w:rsid w:val="0058674F"/>
    <w:rsid w:val="005A2E06"/>
    <w:rsid w:val="006008B3"/>
    <w:rsid w:val="006304A1"/>
    <w:rsid w:val="006501BF"/>
    <w:rsid w:val="00653874"/>
    <w:rsid w:val="00657BD6"/>
    <w:rsid w:val="00671C40"/>
    <w:rsid w:val="00695EF5"/>
    <w:rsid w:val="00696C01"/>
    <w:rsid w:val="00697FD5"/>
    <w:rsid w:val="006A2C0F"/>
    <w:rsid w:val="006C04CD"/>
    <w:rsid w:val="006D1F76"/>
    <w:rsid w:val="006D7831"/>
    <w:rsid w:val="006E13D4"/>
    <w:rsid w:val="006F01F2"/>
    <w:rsid w:val="0070161A"/>
    <w:rsid w:val="00737A49"/>
    <w:rsid w:val="00743020"/>
    <w:rsid w:val="00756AB6"/>
    <w:rsid w:val="00761140"/>
    <w:rsid w:val="00766A53"/>
    <w:rsid w:val="00767633"/>
    <w:rsid w:val="00775D52"/>
    <w:rsid w:val="007B6DF2"/>
    <w:rsid w:val="007E717D"/>
    <w:rsid w:val="007E7235"/>
    <w:rsid w:val="007F60DB"/>
    <w:rsid w:val="00810B6E"/>
    <w:rsid w:val="0081327F"/>
    <w:rsid w:val="00813760"/>
    <w:rsid w:val="00815D73"/>
    <w:rsid w:val="008164B5"/>
    <w:rsid w:val="00835B0C"/>
    <w:rsid w:val="00853E0D"/>
    <w:rsid w:val="00856384"/>
    <w:rsid w:val="00873008"/>
    <w:rsid w:val="00880381"/>
    <w:rsid w:val="008858AC"/>
    <w:rsid w:val="00887EF5"/>
    <w:rsid w:val="008A0DD6"/>
    <w:rsid w:val="008C2436"/>
    <w:rsid w:val="008F55E3"/>
    <w:rsid w:val="00911625"/>
    <w:rsid w:val="009341BC"/>
    <w:rsid w:val="00936A89"/>
    <w:rsid w:val="00951AFA"/>
    <w:rsid w:val="00975170"/>
    <w:rsid w:val="009805A9"/>
    <w:rsid w:val="0099460C"/>
    <w:rsid w:val="009A088D"/>
    <w:rsid w:val="009A4198"/>
    <w:rsid w:val="009C1E3A"/>
    <w:rsid w:val="00A17511"/>
    <w:rsid w:val="00A354F7"/>
    <w:rsid w:val="00A45148"/>
    <w:rsid w:val="00A473A9"/>
    <w:rsid w:val="00A67D26"/>
    <w:rsid w:val="00A777DB"/>
    <w:rsid w:val="00A953F3"/>
    <w:rsid w:val="00AB3A6F"/>
    <w:rsid w:val="00AD6F36"/>
    <w:rsid w:val="00AE41E5"/>
    <w:rsid w:val="00B06EF1"/>
    <w:rsid w:val="00B06F2C"/>
    <w:rsid w:val="00B1160A"/>
    <w:rsid w:val="00B11B42"/>
    <w:rsid w:val="00B237E4"/>
    <w:rsid w:val="00B41C4F"/>
    <w:rsid w:val="00B4766A"/>
    <w:rsid w:val="00B64464"/>
    <w:rsid w:val="00BA7FB1"/>
    <w:rsid w:val="00BB4BEE"/>
    <w:rsid w:val="00BC5DEA"/>
    <w:rsid w:val="00BF27A3"/>
    <w:rsid w:val="00C024E7"/>
    <w:rsid w:val="00C02501"/>
    <w:rsid w:val="00C11D9E"/>
    <w:rsid w:val="00C17017"/>
    <w:rsid w:val="00C40704"/>
    <w:rsid w:val="00C824D9"/>
    <w:rsid w:val="00C85001"/>
    <w:rsid w:val="00C95C36"/>
    <w:rsid w:val="00CA37F3"/>
    <w:rsid w:val="00CB3840"/>
    <w:rsid w:val="00CC2B8D"/>
    <w:rsid w:val="00CC46BF"/>
    <w:rsid w:val="00CE5D5B"/>
    <w:rsid w:val="00D125D0"/>
    <w:rsid w:val="00D25A39"/>
    <w:rsid w:val="00D37EDC"/>
    <w:rsid w:val="00D555D4"/>
    <w:rsid w:val="00D715AA"/>
    <w:rsid w:val="00D81BB7"/>
    <w:rsid w:val="00D86945"/>
    <w:rsid w:val="00DC1AB3"/>
    <w:rsid w:val="00DC5538"/>
    <w:rsid w:val="00DD4024"/>
    <w:rsid w:val="00DE48F3"/>
    <w:rsid w:val="00DE4F23"/>
    <w:rsid w:val="00DE66A8"/>
    <w:rsid w:val="00DF45D4"/>
    <w:rsid w:val="00E11D12"/>
    <w:rsid w:val="00E61B67"/>
    <w:rsid w:val="00E71EEE"/>
    <w:rsid w:val="00E843B9"/>
    <w:rsid w:val="00E93124"/>
    <w:rsid w:val="00E96455"/>
    <w:rsid w:val="00ED0FC4"/>
    <w:rsid w:val="00ED4807"/>
    <w:rsid w:val="00EE4260"/>
    <w:rsid w:val="00EE4783"/>
    <w:rsid w:val="00EF7319"/>
    <w:rsid w:val="00F20229"/>
    <w:rsid w:val="00F3437B"/>
    <w:rsid w:val="00F74EFF"/>
    <w:rsid w:val="00F8420C"/>
    <w:rsid w:val="00F93EC9"/>
    <w:rsid w:val="00FC7854"/>
    <w:rsid w:val="00FD0E8F"/>
    <w:rsid w:val="00FE7AED"/>
    <w:rsid w:val="00FF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 14-1.5"/>
    <w:basedOn w:val="a"/>
    <w:rsid w:val="00880381"/>
    <w:pPr>
      <w:widowControl w:val="0"/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2024-11-02T09:35:00Z</cp:lastPrinted>
  <dcterms:created xsi:type="dcterms:W3CDTF">2026-02-25T06:33:00Z</dcterms:created>
  <dcterms:modified xsi:type="dcterms:W3CDTF">2026-02-25T06:33:00Z</dcterms:modified>
</cp:coreProperties>
</file>