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F5E" w:rsidRPr="00697FD5" w:rsidRDefault="00C17017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2362201</wp:posOffset>
                </wp:positionV>
                <wp:extent cx="3028950" cy="838200"/>
                <wp:effectExtent l="0" t="0" r="0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602D" w:rsidRPr="00291733" w:rsidRDefault="008C602D" w:rsidP="00504E7F">
                            <w:pPr>
                              <w:ind w:right="92"/>
                              <w:jc w:val="both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291733">
                              <w:rPr>
                                <w:b/>
                                <w:bCs/>
                                <w:szCs w:val="28"/>
                              </w:rPr>
                              <w:t xml:space="preserve">О назначении </w:t>
                            </w:r>
                            <w:r w:rsidR="00585166">
                              <w:rPr>
                                <w:b/>
                                <w:bCs/>
                                <w:szCs w:val="28"/>
                              </w:rPr>
                              <w:t>председателя</w:t>
                            </w:r>
                            <w:r w:rsidRPr="00291733">
                              <w:rPr>
                                <w:b/>
                                <w:bCs/>
                                <w:szCs w:val="28"/>
                              </w:rPr>
                              <w:t xml:space="preserve"> участков</w:t>
                            </w:r>
                            <w:r w:rsidR="00FB4CF6">
                              <w:rPr>
                                <w:b/>
                                <w:bCs/>
                                <w:szCs w:val="28"/>
                              </w:rPr>
                              <w:t>ой избирательной комиссии</w:t>
                            </w:r>
                            <w:r w:rsidR="00585166">
                              <w:rPr>
                                <w:b/>
                                <w:bCs/>
                                <w:szCs w:val="28"/>
                              </w:rPr>
                              <w:t xml:space="preserve"> избирательного </w:t>
                            </w:r>
                            <w:r w:rsidR="00DA2D1B">
                              <w:rPr>
                                <w:b/>
                                <w:bCs/>
                                <w:szCs w:val="28"/>
                              </w:rPr>
                              <w:t>участка №</w:t>
                            </w:r>
                            <w:r w:rsidR="00FB4CF6">
                              <w:rPr>
                                <w:b/>
                                <w:bCs/>
                                <w:szCs w:val="28"/>
                              </w:rPr>
                              <w:t xml:space="preserve"> 4220</w:t>
                            </w:r>
                          </w:p>
                          <w:p w:rsidR="001977F9" w:rsidRPr="00C27200" w:rsidRDefault="001977F9" w:rsidP="00504E7F">
                            <w:pPr>
                              <w:ind w:right="92"/>
                              <w:contextualSpacing/>
                              <w:rPr>
                                <w:b/>
                                <w:szCs w:val="28"/>
                              </w:rPr>
                            </w:pPr>
                          </w:p>
                          <w:p w:rsidR="00A354F7" w:rsidRPr="000519E9" w:rsidRDefault="00A354F7" w:rsidP="00504E7F">
                            <w:pPr>
                              <w:pStyle w:val="a4"/>
                              <w:ind w:right="92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0;margin-top:186pt;width:238.5pt;height:66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" filled="f" stroked="f">
                <v:textbox inset="0,0,0,0">
                  <w:txbxContent>
                    <w:p w:rsidR="008C602D" w:rsidRPr="00291733" w:rsidRDefault="008C602D" w:rsidP="00504E7F">
                      <w:pPr>
                        <w:ind w:right="92"/>
                        <w:jc w:val="both"/>
                        <w:rPr>
                          <w:b/>
                          <w:bCs/>
                          <w:szCs w:val="28"/>
                        </w:rPr>
                      </w:pPr>
                      <w:r w:rsidRPr="00291733">
                        <w:rPr>
                          <w:b/>
                          <w:bCs/>
                          <w:szCs w:val="28"/>
                        </w:rPr>
                        <w:t xml:space="preserve">О назначении </w:t>
                      </w:r>
                      <w:r w:rsidR="00585166">
                        <w:rPr>
                          <w:b/>
                          <w:bCs/>
                          <w:szCs w:val="28"/>
                        </w:rPr>
                        <w:t>председателя</w:t>
                      </w:r>
                      <w:r w:rsidRPr="00291733">
                        <w:rPr>
                          <w:b/>
                          <w:bCs/>
                          <w:szCs w:val="28"/>
                        </w:rPr>
                        <w:t xml:space="preserve"> участков</w:t>
                      </w:r>
                      <w:r w:rsidR="00FB4CF6">
                        <w:rPr>
                          <w:b/>
                          <w:bCs/>
                          <w:szCs w:val="28"/>
                        </w:rPr>
                        <w:t>ой избирательной комиссии</w:t>
                      </w:r>
                      <w:r w:rsidR="00585166">
                        <w:rPr>
                          <w:b/>
                          <w:bCs/>
                          <w:szCs w:val="28"/>
                        </w:rPr>
                        <w:t xml:space="preserve"> избирательного </w:t>
                      </w:r>
                      <w:r w:rsidR="00DA2D1B">
                        <w:rPr>
                          <w:b/>
                          <w:bCs/>
                          <w:szCs w:val="28"/>
                        </w:rPr>
                        <w:t>участка №</w:t>
                      </w:r>
                      <w:r w:rsidR="00FB4CF6">
                        <w:rPr>
                          <w:b/>
                          <w:bCs/>
                          <w:szCs w:val="28"/>
                        </w:rPr>
                        <w:t xml:space="preserve"> 4220</w:t>
                      </w:r>
                    </w:p>
                    <w:p w:rsidR="001977F9" w:rsidRPr="00C27200" w:rsidRDefault="001977F9" w:rsidP="00504E7F">
                      <w:pPr>
                        <w:ind w:right="92"/>
                        <w:contextualSpacing/>
                        <w:rPr>
                          <w:b/>
                          <w:szCs w:val="28"/>
                        </w:rPr>
                      </w:pPr>
                    </w:p>
                    <w:p w:rsidR="00A354F7" w:rsidRPr="000519E9" w:rsidRDefault="00A354F7" w:rsidP="00504E7F">
                      <w:pPr>
                        <w:pStyle w:val="a4"/>
                        <w:ind w:right="92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504E7F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FB4CF6">
                              <w:rPr>
                                <w:sz w:val="24"/>
                                <w:szCs w:val="24"/>
                              </w:rPr>
                              <w:t>6.02.2026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    <v:textbox inset="0,0,0,0">
                  <w:txbxContent>
                    <w:p w:rsidR="00975170" w:rsidRPr="00512D15" w:rsidRDefault="00504E7F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FB4CF6">
                        <w:rPr>
                          <w:sz w:val="24"/>
                          <w:szCs w:val="24"/>
                        </w:rPr>
                        <w:t>6.02.2026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FB4CF6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82</w:t>
                            </w:r>
                            <w:r w:rsidR="001977F9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585166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  <w:r w:rsidR="004E6232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    <v:textbox inset="0,0,0,0">
                  <w:txbxContent>
                    <w:p w:rsidR="00975170" w:rsidRPr="00512D15" w:rsidRDefault="00FB4CF6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82</w:t>
                      </w:r>
                      <w:r w:rsidR="001977F9">
                        <w:rPr>
                          <w:sz w:val="24"/>
                          <w:szCs w:val="24"/>
                        </w:rPr>
                        <w:t>/0</w:t>
                      </w:r>
                      <w:r w:rsidR="00585166">
                        <w:rPr>
                          <w:sz w:val="24"/>
                          <w:szCs w:val="24"/>
                        </w:rPr>
                        <w:t>5</w:t>
                      </w:r>
                      <w:r w:rsidR="004E6232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504E7F" w:rsidRDefault="00504E7F" w:rsidP="007E79E3">
      <w:pPr>
        <w:jc w:val="both"/>
        <w:rPr>
          <w:szCs w:val="28"/>
        </w:rPr>
      </w:pPr>
    </w:p>
    <w:p w:rsidR="00585166" w:rsidRPr="00D11109" w:rsidRDefault="00DA2D1B" w:rsidP="00DA2D1B">
      <w:pPr>
        <w:ind w:right="-108" w:firstLine="567"/>
        <w:jc w:val="both"/>
        <w:rPr>
          <w:bCs/>
          <w:szCs w:val="28"/>
        </w:rPr>
      </w:pPr>
      <w:r>
        <w:rPr>
          <w:szCs w:val="28"/>
        </w:rPr>
        <w:t xml:space="preserve">В </w:t>
      </w:r>
      <w:r w:rsidR="00585166" w:rsidRPr="00473D81">
        <w:rPr>
          <w:szCs w:val="28"/>
        </w:rPr>
        <w:t xml:space="preserve">соответствии  с </w:t>
      </w:r>
      <w:hyperlink r:id="rId7" w:history="1">
        <w:r w:rsidR="00585166" w:rsidRPr="00473D81">
          <w:rPr>
            <w:szCs w:val="28"/>
          </w:rPr>
          <w:t>пунктом 7 статьи 28</w:t>
        </w:r>
      </w:hyperlink>
      <w:r w:rsidR="00585166" w:rsidRPr="00473D81">
        <w:rPr>
          <w:szCs w:val="28"/>
        </w:rPr>
        <w:t xml:space="preserve"> Федерального</w:t>
      </w:r>
      <w:r>
        <w:rPr>
          <w:szCs w:val="28"/>
        </w:rPr>
        <w:t xml:space="preserve"> закона "Об основных гарантиях избирательных прав и права на </w:t>
      </w:r>
      <w:r w:rsidR="00585166" w:rsidRPr="00473D81">
        <w:rPr>
          <w:szCs w:val="28"/>
        </w:rPr>
        <w:t>участие в референдуме граждан Российской Федерации"</w:t>
      </w:r>
      <w:r w:rsidR="00585166">
        <w:rPr>
          <w:szCs w:val="28"/>
        </w:rPr>
        <w:t xml:space="preserve">, на основании решения территориальной избирательной комиссии Чердынского муниципального района </w:t>
      </w:r>
      <w:r w:rsidR="00A74118">
        <w:rPr>
          <w:szCs w:val="28"/>
        </w:rPr>
        <w:t>от 26.02.2026 № 82/03-5</w:t>
      </w:r>
      <w:r w:rsidR="00585166" w:rsidRPr="00473D81">
        <w:rPr>
          <w:szCs w:val="28"/>
        </w:rPr>
        <w:t xml:space="preserve"> «</w:t>
      </w:r>
      <w:r w:rsidR="00585166" w:rsidRPr="00D11109">
        <w:rPr>
          <w:bCs/>
          <w:szCs w:val="28"/>
        </w:rPr>
        <w:t>О досрочном прекращении полномочий члена участковой избирательной комис</w:t>
      </w:r>
      <w:r>
        <w:rPr>
          <w:bCs/>
          <w:szCs w:val="28"/>
        </w:rPr>
        <w:t>сии избирательного участка № 4220</w:t>
      </w:r>
      <w:r w:rsidR="00585166" w:rsidRPr="00D11109">
        <w:rPr>
          <w:bCs/>
          <w:szCs w:val="28"/>
        </w:rPr>
        <w:t xml:space="preserve"> с правом решающего голоса</w:t>
      </w:r>
      <w:r w:rsidR="00585166" w:rsidRPr="00473D81">
        <w:rPr>
          <w:szCs w:val="28"/>
        </w:rPr>
        <w:t xml:space="preserve">», рассмотрев предложения по кандидатурам для </w:t>
      </w:r>
      <w:r>
        <w:rPr>
          <w:szCs w:val="28"/>
        </w:rPr>
        <w:t xml:space="preserve">назначения </w:t>
      </w:r>
      <w:r w:rsidR="00585166" w:rsidRPr="00473D81">
        <w:rPr>
          <w:szCs w:val="28"/>
        </w:rPr>
        <w:t>председа</w:t>
      </w:r>
      <w:r>
        <w:rPr>
          <w:szCs w:val="28"/>
        </w:rPr>
        <w:t xml:space="preserve">телем участковой избирательной </w:t>
      </w:r>
      <w:r w:rsidR="00585166">
        <w:rPr>
          <w:szCs w:val="28"/>
        </w:rPr>
        <w:t>комиссии</w:t>
      </w:r>
      <w:r w:rsidR="00585166" w:rsidRPr="00473D81">
        <w:rPr>
          <w:szCs w:val="28"/>
        </w:rPr>
        <w:t>,</w:t>
      </w:r>
    </w:p>
    <w:p w:rsidR="008C602D" w:rsidRDefault="008C602D" w:rsidP="008C602D">
      <w:pPr>
        <w:suppressAutoHyphens/>
        <w:autoSpaceDE w:val="0"/>
        <w:autoSpaceDN w:val="0"/>
        <w:adjustRightInd w:val="0"/>
        <w:spacing w:line="360" w:lineRule="exact"/>
        <w:ind w:firstLine="567"/>
        <w:jc w:val="both"/>
        <w:rPr>
          <w:szCs w:val="28"/>
        </w:rPr>
      </w:pPr>
    </w:p>
    <w:p w:rsidR="008C602D" w:rsidRDefault="008C602D" w:rsidP="00504E7F">
      <w:pPr>
        <w:jc w:val="center"/>
        <w:rPr>
          <w:szCs w:val="28"/>
        </w:rPr>
      </w:pPr>
      <w:r>
        <w:rPr>
          <w:szCs w:val="28"/>
        </w:rPr>
        <w:t xml:space="preserve">Комиссия р е </w:t>
      </w:r>
      <w:proofErr w:type="gramStart"/>
      <w:r>
        <w:rPr>
          <w:szCs w:val="28"/>
        </w:rPr>
        <w:t>ш</w:t>
      </w:r>
      <w:proofErr w:type="gramEnd"/>
      <w:r>
        <w:rPr>
          <w:szCs w:val="28"/>
        </w:rPr>
        <w:t xml:space="preserve"> а е т</w:t>
      </w:r>
      <w:r w:rsidRPr="00A849E3">
        <w:rPr>
          <w:szCs w:val="28"/>
        </w:rPr>
        <w:t>:</w:t>
      </w:r>
    </w:p>
    <w:p w:rsidR="008C602D" w:rsidRPr="00A42582" w:rsidRDefault="008C602D" w:rsidP="008C602D">
      <w:pPr>
        <w:jc w:val="both"/>
        <w:rPr>
          <w:szCs w:val="28"/>
        </w:rPr>
      </w:pPr>
    </w:p>
    <w:p w:rsidR="008C602D" w:rsidRDefault="00504E7F" w:rsidP="00A74118">
      <w:pPr>
        <w:tabs>
          <w:tab w:val="left" w:pos="2775"/>
        </w:tabs>
        <w:ind w:firstLine="567"/>
        <w:jc w:val="both"/>
        <w:outlineLvl w:val="0"/>
        <w:rPr>
          <w:szCs w:val="28"/>
        </w:rPr>
      </w:pPr>
      <w:r>
        <w:rPr>
          <w:szCs w:val="28"/>
        </w:rPr>
        <w:t xml:space="preserve">1. </w:t>
      </w:r>
      <w:r w:rsidR="00A74118" w:rsidRPr="00473D81">
        <w:rPr>
          <w:szCs w:val="28"/>
        </w:rPr>
        <w:t>Назначить председателем участковой избирательной коми</w:t>
      </w:r>
      <w:r w:rsidR="00A74118">
        <w:rPr>
          <w:szCs w:val="28"/>
        </w:rPr>
        <w:t xml:space="preserve">ссии избирательного участка №4220 Мамаеву Ирину Михайловну, образование среднее профессиональное, </w:t>
      </w:r>
      <w:r w:rsidR="00A74118" w:rsidRPr="00B36CEC">
        <w:rPr>
          <w:szCs w:val="28"/>
        </w:rPr>
        <w:t>временно не работает.</w:t>
      </w:r>
      <w:bookmarkStart w:id="0" w:name="_GoBack"/>
      <w:bookmarkEnd w:id="0"/>
    </w:p>
    <w:p w:rsidR="008C602D" w:rsidRDefault="008C602D" w:rsidP="00504E7F">
      <w:pPr>
        <w:suppressAutoHyphens/>
        <w:autoSpaceDE w:val="0"/>
        <w:autoSpaceDN w:val="0"/>
        <w:adjustRightInd w:val="0"/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 xml:space="preserve">2. </w:t>
      </w:r>
      <w:r w:rsidR="00A74118">
        <w:rPr>
          <w:szCs w:val="28"/>
        </w:rPr>
        <w:t>Разместить настоящее решение на официальном сайте территориальной избирательной комиссии Чердынского муниципального округа в информационно-телекоммуникационной сети Интернет.</w:t>
      </w:r>
    </w:p>
    <w:p w:rsidR="008C602D" w:rsidRDefault="008C602D" w:rsidP="00504E7F">
      <w:pPr>
        <w:autoSpaceDE w:val="0"/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>3. Контроль за исп</w:t>
      </w:r>
      <w:r w:rsidR="00504E7F">
        <w:rPr>
          <w:szCs w:val="28"/>
        </w:rPr>
        <w:t xml:space="preserve">олнением решения возложить на </w:t>
      </w:r>
      <w:r>
        <w:rPr>
          <w:szCs w:val="28"/>
        </w:rPr>
        <w:t xml:space="preserve">председателя территориальной избирательной комиссии Чердынского </w:t>
      </w:r>
      <w:r w:rsidR="003A1380">
        <w:rPr>
          <w:szCs w:val="28"/>
        </w:rPr>
        <w:t>муниципального</w:t>
      </w:r>
      <w:r w:rsidR="00504E7F">
        <w:rPr>
          <w:szCs w:val="28"/>
        </w:rPr>
        <w:t xml:space="preserve"> округа</w:t>
      </w:r>
      <w:r>
        <w:rPr>
          <w:szCs w:val="28"/>
        </w:rPr>
        <w:t xml:space="preserve"> Бессонову Т.Е.</w:t>
      </w:r>
    </w:p>
    <w:p w:rsidR="00385F5E" w:rsidRPr="00385F5E" w:rsidRDefault="00385F5E" w:rsidP="008C602D">
      <w:pPr>
        <w:autoSpaceDE w:val="0"/>
        <w:autoSpaceDN w:val="0"/>
        <w:adjustRightInd w:val="0"/>
        <w:ind w:firstLine="567"/>
        <w:jc w:val="both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525A05" w:rsidRDefault="00C17017">
            <w:pPr>
              <w:pStyle w:val="a7"/>
              <w:ind w:firstLine="0"/>
              <w:jc w:val="right"/>
            </w:pPr>
            <w:r>
              <w:t>Т.Е.Бессонова</w:t>
            </w: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6A3D6D">
            <w:pPr>
              <w:pStyle w:val="a7"/>
              <w:ind w:firstLine="0"/>
              <w:jc w:val="right"/>
            </w:pPr>
            <w:r>
              <w:t>Е.Б.Ведрова</w:t>
            </w:r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50A1" w:rsidRDefault="00FE50A1">
      <w:r>
        <w:separator/>
      </w:r>
    </w:p>
  </w:endnote>
  <w:endnote w:type="continuationSeparator" w:id="0">
    <w:p w:rsidR="00FE50A1" w:rsidRDefault="00FE5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50A1" w:rsidRDefault="00FE50A1">
      <w:r>
        <w:separator/>
      </w:r>
    </w:p>
  </w:footnote>
  <w:footnote w:type="continuationSeparator" w:id="0">
    <w:p w:rsidR="00FE50A1" w:rsidRDefault="00FE50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7E79E3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B06F2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ЧЕРДЫНСКОГО </w:t>
          </w:r>
          <w:r w:rsidR="007377A0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244E98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B06F2C" w:rsidRPr="00BC2FDF">
            <w:rPr>
              <w:rFonts w:ascii="Times New Roman" w:hAnsi="Times New Roman" w:cs="Times New Roman"/>
              <w:b/>
              <w:bCs/>
              <w:color w:val="000000"/>
            </w:rPr>
            <w:t>Чердынь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771610"/>
    <w:multiLevelType w:val="hybridMultilevel"/>
    <w:tmpl w:val="690679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C822298"/>
    <w:multiLevelType w:val="hybridMultilevel"/>
    <w:tmpl w:val="01D6E1CC"/>
    <w:lvl w:ilvl="0" w:tplc="46F80772">
      <w:start w:val="1"/>
      <w:numFmt w:val="decimal"/>
      <w:lvlText w:val="%1."/>
      <w:lvlJc w:val="left"/>
      <w:pPr>
        <w:tabs>
          <w:tab w:val="num" w:pos="1878"/>
        </w:tabs>
        <w:ind w:left="1878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3"/>
        </w:tabs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137D7"/>
    <w:rsid w:val="00035ABC"/>
    <w:rsid w:val="00037502"/>
    <w:rsid w:val="00051066"/>
    <w:rsid w:val="000519E9"/>
    <w:rsid w:val="00085DCE"/>
    <w:rsid w:val="000872DF"/>
    <w:rsid w:val="000B4A0E"/>
    <w:rsid w:val="000D0330"/>
    <w:rsid w:val="000D75F1"/>
    <w:rsid w:val="000E6B24"/>
    <w:rsid w:val="001243E3"/>
    <w:rsid w:val="00125315"/>
    <w:rsid w:val="0015421A"/>
    <w:rsid w:val="0017083F"/>
    <w:rsid w:val="00170D09"/>
    <w:rsid w:val="001977F9"/>
    <w:rsid w:val="00205244"/>
    <w:rsid w:val="0021074E"/>
    <w:rsid w:val="002112BC"/>
    <w:rsid w:val="00232907"/>
    <w:rsid w:val="00236AEA"/>
    <w:rsid w:val="00244E98"/>
    <w:rsid w:val="00254CB7"/>
    <w:rsid w:val="00255B6B"/>
    <w:rsid w:val="00290BF0"/>
    <w:rsid w:val="00291733"/>
    <w:rsid w:val="0029672B"/>
    <w:rsid w:val="002C2A72"/>
    <w:rsid w:val="002F5180"/>
    <w:rsid w:val="003012C6"/>
    <w:rsid w:val="00303589"/>
    <w:rsid w:val="00331EFD"/>
    <w:rsid w:val="00380407"/>
    <w:rsid w:val="00382EC6"/>
    <w:rsid w:val="00385F5E"/>
    <w:rsid w:val="00396177"/>
    <w:rsid w:val="003A1380"/>
    <w:rsid w:val="003E7736"/>
    <w:rsid w:val="004240D9"/>
    <w:rsid w:val="00426210"/>
    <w:rsid w:val="00481314"/>
    <w:rsid w:val="004B052C"/>
    <w:rsid w:val="004C1BC7"/>
    <w:rsid w:val="004E0428"/>
    <w:rsid w:val="004E6232"/>
    <w:rsid w:val="004F03D9"/>
    <w:rsid w:val="00504E7F"/>
    <w:rsid w:val="00512D15"/>
    <w:rsid w:val="00525A05"/>
    <w:rsid w:val="00532575"/>
    <w:rsid w:val="00551064"/>
    <w:rsid w:val="005522B1"/>
    <w:rsid w:val="00564263"/>
    <w:rsid w:val="00585166"/>
    <w:rsid w:val="00586421"/>
    <w:rsid w:val="0058674F"/>
    <w:rsid w:val="006304A1"/>
    <w:rsid w:val="00634693"/>
    <w:rsid w:val="00695EF5"/>
    <w:rsid w:val="00696C01"/>
    <w:rsid w:val="00697FD5"/>
    <w:rsid w:val="006A2C0F"/>
    <w:rsid w:val="006A3D6D"/>
    <w:rsid w:val="006C04CD"/>
    <w:rsid w:val="006D7831"/>
    <w:rsid w:val="006F01F2"/>
    <w:rsid w:val="006F74E7"/>
    <w:rsid w:val="00713B51"/>
    <w:rsid w:val="007164B9"/>
    <w:rsid w:val="007377A0"/>
    <w:rsid w:val="00743020"/>
    <w:rsid w:val="00754C5F"/>
    <w:rsid w:val="00756AB6"/>
    <w:rsid w:val="00761140"/>
    <w:rsid w:val="00762A33"/>
    <w:rsid w:val="00767633"/>
    <w:rsid w:val="00781A61"/>
    <w:rsid w:val="007863E4"/>
    <w:rsid w:val="007E51BB"/>
    <w:rsid w:val="007E79E3"/>
    <w:rsid w:val="00813760"/>
    <w:rsid w:val="00835B0C"/>
    <w:rsid w:val="008411ED"/>
    <w:rsid w:val="00856384"/>
    <w:rsid w:val="00873008"/>
    <w:rsid w:val="00873386"/>
    <w:rsid w:val="008858AC"/>
    <w:rsid w:val="00887EF5"/>
    <w:rsid w:val="008C602D"/>
    <w:rsid w:val="00911625"/>
    <w:rsid w:val="009341BC"/>
    <w:rsid w:val="00975170"/>
    <w:rsid w:val="00975973"/>
    <w:rsid w:val="0099460C"/>
    <w:rsid w:val="009A6BC7"/>
    <w:rsid w:val="009C1E3A"/>
    <w:rsid w:val="00A07E0C"/>
    <w:rsid w:val="00A17511"/>
    <w:rsid w:val="00A354F7"/>
    <w:rsid w:val="00A45148"/>
    <w:rsid w:val="00A67D26"/>
    <w:rsid w:val="00A74118"/>
    <w:rsid w:val="00A777DB"/>
    <w:rsid w:val="00AA2EDD"/>
    <w:rsid w:val="00AD74F8"/>
    <w:rsid w:val="00B06EF1"/>
    <w:rsid w:val="00B06F2C"/>
    <w:rsid w:val="00B1160A"/>
    <w:rsid w:val="00B11B42"/>
    <w:rsid w:val="00B237E4"/>
    <w:rsid w:val="00B36CEC"/>
    <w:rsid w:val="00BA7FB1"/>
    <w:rsid w:val="00BB4BEE"/>
    <w:rsid w:val="00C024E7"/>
    <w:rsid w:val="00C11D9E"/>
    <w:rsid w:val="00C17017"/>
    <w:rsid w:val="00C31CE7"/>
    <w:rsid w:val="00C45210"/>
    <w:rsid w:val="00C95C36"/>
    <w:rsid w:val="00CB3840"/>
    <w:rsid w:val="00CC2B8D"/>
    <w:rsid w:val="00CC46BF"/>
    <w:rsid w:val="00D125D0"/>
    <w:rsid w:val="00D715AA"/>
    <w:rsid w:val="00D81BB7"/>
    <w:rsid w:val="00DA2D1B"/>
    <w:rsid w:val="00DE48F3"/>
    <w:rsid w:val="00DE4F23"/>
    <w:rsid w:val="00DE66A8"/>
    <w:rsid w:val="00DF45D4"/>
    <w:rsid w:val="00E11D12"/>
    <w:rsid w:val="00E71EEE"/>
    <w:rsid w:val="00E843B9"/>
    <w:rsid w:val="00EB43E3"/>
    <w:rsid w:val="00EE4783"/>
    <w:rsid w:val="00EF7319"/>
    <w:rsid w:val="00F2041D"/>
    <w:rsid w:val="00F3437B"/>
    <w:rsid w:val="00F377A8"/>
    <w:rsid w:val="00F8420C"/>
    <w:rsid w:val="00FB4CF6"/>
    <w:rsid w:val="00FB5476"/>
    <w:rsid w:val="00FD0E8F"/>
    <w:rsid w:val="00FE0304"/>
    <w:rsid w:val="00FE50A1"/>
    <w:rsid w:val="00FF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B4F8D2D-40B6-4F42-8ADF-A763C48B0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83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D7831"/>
    <w:pPr>
      <w:suppressAutoHyphens/>
      <w:spacing w:line="240" w:lineRule="exact"/>
    </w:pPr>
  </w:style>
  <w:style w:type="paragraph" w:styleId="a4">
    <w:name w:val="header"/>
    <w:basedOn w:val="a"/>
    <w:link w:val="a5"/>
    <w:rsid w:val="006D7831"/>
    <w:pPr>
      <w:jc w:val="center"/>
    </w:pPr>
  </w:style>
  <w:style w:type="paragraph" w:customStyle="1" w:styleId="a6">
    <w:name w:val="Заголовок к тексту"/>
    <w:basedOn w:val="a"/>
    <w:next w:val="a7"/>
    <w:rsid w:val="006D783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D783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D783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D783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D783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D783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D783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D783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D783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D783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D7831"/>
    <w:pPr>
      <w:ind w:left="4252"/>
    </w:pPr>
  </w:style>
  <w:style w:type="character" w:styleId="af2">
    <w:name w:val="page number"/>
    <w:basedOn w:val="a0"/>
    <w:rsid w:val="006D783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977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9F6814C3F64876C5AFE140416E89EB202F86865C18682E12A12FA4B851B41BD1313A7CED3C77491O0S5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13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Boss</cp:lastModifiedBy>
  <cp:revision>5</cp:revision>
  <cp:lastPrinted>2026-02-26T10:39:00Z</cp:lastPrinted>
  <dcterms:created xsi:type="dcterms:W3CDTF">2026-02-25T11:57:00Z</dcterms:created>
  <dcterms:modified xsi:type="dcterms:W3CDTF">2026-02-26T10:39:00Z</dcterms:modified>
</cp:coreProperties>
</file>