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E850B0" w:rsidP="00C02521">
      <w:pPr>
        <w:pStyle w:val="a6"/>
        <w:spacing w:after="0" w:line="240" w:lineRule="auto"/>
        <w:ind w:right="45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3002915" cy="1076325"/>
                <wp:effectExtent l="0" t="0" r="698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91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589" w:rsidRDefault="00E850B0" w:rsidP="00C02521">
                            <w:pPr>
                              <w:suppressAutoHyphens/>
                              <w:ind w:right="204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GoBack"/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:rsidR="000B0589" w:rsidRDefault="00E850B0" w:rsidP="00C02521">
                            <w:pPr>
                              <w:suppressAutoHyphens/>
                              <w:ind w:right="204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</w:p>
                          <w:p w:rsidR="000B0589" w:rsidRDefault="00E850B0" w:rsidP="00C02521">
                            <w:pPr>
                              <w:suppressAutoHyphens/>
                              <w:ind w:right="204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:rsidR="00E850B0" w:rsidRPr="001763D9" w:rsidRDefault="000B0589" w:rsidP="00C02521">
                            <w:pPr>
                              <w:suppressAutoHyphens/>
                              <w:ind w:right="204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 w:rsidR="00DF7628">
                              <w:rPr>
                                <w:b/>
                                <w:bCs/>
                                <w:szCs w:val="28"/>
                              </w:rPr>
                              <w:t>19</w:t>
                            </w:r>
                            <w:r w:rsidR="00E850B0"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bookmarkEnd w:id="0"/>
                          <w:p w:rsidR="00A354F7" w:rsidRPr="00A354F7" w:rsidRDefault="00A354F7" w:rsidP="00C02521">
                            <w:pPr>
                              <w:pStyle w:val="a4"/>
                              <w:suppressAutoHyphens/>
                              <w:ind w:right="20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236.45pt;height:84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xtrgIAAKw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" filled="f" stroked="f">
                <v:textbox inset="0,0,0,0">
                  <w:txbxContent>
                    <w:p w:rsidR="000B0589" w:rsidRDefault="00E850B0" w:rsidP="00C02521">
                      <w:pPr>
                        <w:suppressAutoHyphens/>
                        <w:ind w:right="204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bookmarkStart w:id="1" w:name="_GoBack"/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:rsidR="000B0589" w:rsidRDefault="00E850B0" w:rsidP="00C02521">
                      <w:pPr>
                        <w:suppressAutoHyphens/>
                        <w:ind w:right="204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</w:p>
                    <w:p w:rsidR="000B0589" w:rsidRDefault="00E850B0" w:rsidP="00C02521">
                      <w:pPr>
                        <w:suppressAutoHyphens/>
                        <w:ind w:right="204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:rsidR="00E850B0" w:rsidRPr="001763D9" w:rsidRDefault="000B0589" w:rsidP="00C02521">
                      <w:pPr>
                        <w:suppressAutoHyphens/>
                        <w:ind w:right="204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 w:rsidR="00DF7628">
                        <w:rPr>
                          <w:b/>
                          <w:bCs/>
                          <w:szCs w:val="28"/>
                        </w:rPr>
                        <w:t>19</w:t>
                      </w:r>
                      <w:r w:rsidR="00E850B0"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bookmarkEnd w:id="1"/>
                    <w:p w:rsidR="00A354F7" w:rsidRPr="00A354F7" w:rsidRDefault="00A354F7" w:rsidP="00C02521">
                      <w:pPr>
                        <w:pStyle w:val="a4"/>
                        <w:suppressAutoHyphens/>
                        <w:ind w:right="20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B0FA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C457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.03</w:t>
                            </w:r>
                            <w:r w:rsidR="00A11CB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EB0FA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9C457D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.03</w:t>
                      </w:r>
                      <w:r w:rsidR="00A11CB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11CB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73490">
                              <w:rPr>
                                <w:sz w:val="24"/>
                                <w:szCs w:val="24"/>
                              </w:rPr>
                              <w:t>3/02</w:t>
                            </w:r>
                            <w:r w:rsidR="00E850B0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A11CB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73490">
                        <w:rPr>
                          <w:sz w:val="24"/>
                          <w:szCs w:val="24"/>
                        </w:rPr>
                        <w:t>3/02</w:t>
                      </w:r>
                      <w:bookmarkStart w:id="1" w:name="_GoBack"/>
                      <w:bookmarkEnd w:id="1"/>
                      <w:r w:rsidR="00E850B0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D75F1" w:rsidRDefault="000D75F1" w:rsidP="00E850B0">
      <w:pPr>
        <w:pStyle w:val="a7"/>
        <w:spacing w:line="360" w:lineRule="auto"/>
        <w:ind w:firstLine="0"/>
      </w:pPr>
    </w:p>
    <w:p w:rsidR="000B0589" w:rsidRDefault="000B0589" w:rsidP="00E850B0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  <w:r>
        <w:rPr>
          <w:szCs w:val="28"/>
        </w:rPr>
        <w:t>Рассмотрев заявление члена</w:t>
      </w:r>
      <w:r w:rsidRPr="00E31040">
        <w:rPr>
          <w:szCs w:val="28"/>
        </w:rPr>
        <w:t xml:space="preserve"> участков</w:t>
      </w:r>
      <w:r>
        <w:rPr>
          <w:szCs w:val="28"/>
        </w:rPr>
        <w:t>ой избирательной комисс</w:t>
      </w:r>
      <w:r w:rsidR="00DF7628">
        <w:rPr>
          <w:szCs w:val="28"/>
        </w:rPr>
        <w:t>ии избирательного участка № 4219</w:t>
      </w:r>
      <w:r>
        <w:rPr>
          <w:szCs w:val="28"/>
        </w:rPr>
        <w:t xml:space="preserve"> </w:t>
      </w:r>
      <w:r w:rsidR="00DF7628">
        <w:rPr>
          <w:szCs w:val="28"/>
        </w:rPr>
        <w:t>Петуховой Любовь Степановны</w:t>
      </w:r>
      <w:r>
        <w:rPr>
          <w:szCs w:val="28"/>
        </w:rPr>
        <w:t>, предложенную</w:t>
      </w:r>
      <w:r w:rsidR="009F60C1">
        <w:rPr>
          <w:szCs w:val="28"/>
        </w:rPr>
        <w:t xml:space="preserve"> в состав комиссии</w:t>
      </w:r>
      <w:r>
        <w:rPr>
          <w:szCs w:val="28"/>
        </w:rPr>
        <w:t xml:space="preserve"> </w:t>
      </w:r>
      <w:r w:rsidR="00C502A0">
        <w:rPr>
          <w:szCs w:val="28"/>
        </w:rPr>
        <w:t>Региональным</w:t>
      </w:r>
      <w:r w:rsidR="00C502A0" w:rsidRPr="00C502A0">
        <w:rPr>
          <w:szCs w:val="28"/>
        </w:rPr>
        <w:t xml:space="preserve"> отделение</w:t>
      </w:r>
      <w:r w:rsidR="00C502A0">
        <w:rPr>
          <w:szCs w:val="28"/>
        </w:rPr>
        <w:t>м</w:t>
      </w:r>
      <w:r w:rsidR="00C502A0" w:rsidRPr="00C502A0">
        <w:rPr>
          <w:szCs w:val="28"/>
        </w:rPr>
        <w:t xml:space="preserve"> Социалистической политической партии </w:t>
      </w:r>
      <w:r w:rsidR="00C502A0" w:rsidRPr="00C502A0">
        <w:rPr>
          <w:b/>
          <w:szCs w:val="28"/>
        </w:rPr>
        <w:t>«СПРАВЕДЛИВАЯ РОССИЯ-ПАТРИОТЫ-ЗА ПРАВДУ»</w:t>
      </w:r>
      <w:r w:rsidR="00C502A0" w:rsidRPr="00C502A0">
        <w:rPr>
          <w:szCs w:val="28"/>
        </w:rPr>
        <w:t xml:space="preserve"> в Пермском крае</w:t>
      </w:r>
      <w:r w:rsidR="00506618">
        <w:rPr>
          <w:szCs w:val="28"/>
        </w:rPr>
        <w:t>,</w:t>
      </w:r>
      <w:r w:rsidR="00506618">
        <w:rPr>
          <w:rFonts w:cs="Calibri"/>
          <w:szCs w:val="28"/>
        </w:rPr>
        <w:t xml:space="preserve"> </w:t>
      </w:r>
      <w:r w:rsidR="000B0589">
        <w:rPr>
          <w:rFonts w:cs="Calibri"/>
          <w:szCs w:val="28"/>
        </w:rPr>
        <w:t>руководствуясь</w:t>
      </w:r>
      <w:r>
        <w:rPr>
          <w:rFonts w:cs="Calibri"/>
          <w:szCs w:val="28"/>
        </w:rPr>
        <w:t xml:space="preserve"> </w:t>
      </w:r>
      <w:proofErr w:type="spellStart"/>
      <w:r>
        <w:rPr>
          <w:rFonts w:cs="Calibri"/>
          <w:szCs w:val="28"/>
        </w:rPr>
        <w:t>п.п</w:t>
      </w:r>
      <w:proofErr w:type="spellEnd"/>
      <w:r>
        <w:rPr>
          <w:rFonts w:cs="Calibri"/>
          <w:szCs w:val="28"/>
        </w:rPr>
        <w:t>. «а» п. 6</w:t>
      </w:r>
      <w:r w:rsidRPr="00E31040">
        <w:rPr>
          <w:rFonts w:cs="Calibri"/>
          <w:szCs w:val="28"/>
        </w:rPr>
        <w:t xml:space="preserve"> ст. 29 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rFonts w:cs="Calibri"/>
          <w:szCs w:val="28"/>
        </w:rPr>
        <w:t>,</w:t>
      </w:r>
    </w:p>
    <w:p w:rsidR="00E850B0" w:rsidRDefault="00E850B0" w:rsidP="009C457D">
      <w:pPr>
        <w:suppressAutoHyphens/>
        <w:autoSpaceDE w:val="0"/>
        <w:autoSpaceDN w:val="0"/>
        <w:adjustRightInd w:val="0"/>
        <w:jc w:val="both"/>
        <w:rPr>
          <w:rFonts w:cs="Calibri"/>
          <w:szCs w:val="28"/>
        </w:rPr>
      </w:pPr>
    </w:p>
    <w:p w:rsidR="00E850B0" w:rsidRPr="00E850B0" w:rsidRDefault="00E850B0" w:rsidP="00E850B0">
      <w:pPr>
        <w:autoSpaceDE w:val="0"/>
        <w:autoSpaceDN w:val="0"/>
        <w:adjustRightInd w:val="0"/>
        <w:ind w:firstLine="567"/>
        <w:jc w:val="center"/>
        <w:rPr>
          <w:rFonts w:cs="Calibri"/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06EB8">
        <w:rPr>
          <w:szCs w:val="28"/>
        </w:rPr>
        <w:t>:</w:t>
      </w:r>
    </w:p>
    <w:p w:rsidR="00E850B0" w:rsidRPr="00A42582" w:rsidRDefault="00E850B0" w:rsidP="00E850B0">
      <w:pPr>
        <w:autoSpaceDE w:val="0"/>
        <w:autoSpaceDN w:val="0"/>
        <w:adjustRightInd w:val="0"/>
        <w:jc w:val="both"/>
        <w:rPr>
          <w:szCs w:val="28"/>
        </w:rPr>
      </w:pPr>
    </w:p>
    <w:p w:rsidR="000B0589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 xml:space="preserve"> Прекратить полномочия члена участковой избирательной комисс</w:t>
      </w:r>
      <w:r w:rsidR="00DF7628">
        <w:rPr>
          <w:szCs w:val="28"/>
        </w:rPr>
        <w:t>ии избирательного участка № 4219</w:t>
      </w:r>
      <w:r w:rsidRPr="000B0589">
        <w:rPr>
          <w:szCs w:val="28"/>
        </w:rPr>
        <w:t xml:space="preserve"> с правом решающего голоса </w:t>
      </w:r>
      <w:r w:rsidR="00DF7628">
        <w:rPr>
          <w:szCs w:val="28"/>
        </w:rPr>
        <w:t>Петуховой Любовь Степановны</w:t>
      </w:r>
      <w:r w:rsidR="009C457D">
        <w:rPr>
          <w:szCs w:val="28"/>
        </w:rPr>
        <w:t>, предложенную в состав комиссии Региональным</w:t>
      </w:r>
      <w:r w:rsidR="009C457D" w:rsidRPr="00C502A0">
        <w:rPr>
          <w:szCs w:val="28"/>
        </w:rPr>
        <w:t xml:space="preserve"> отделение</w:t>
      </w:r>
      <w:r w:rsidR="009C457D">
        <w:rPr>
          <w:szCs w:val="28"/>
        </w:rPr>
        <w:t>м</w:t>
      </w:r>
      <w:r w:rsidR="009C457D" w:rsidRPr="00C502A0">
        <w:rPr>
          <w:szCs w:val="28"/>
        </w:rPr>
        <w:t xml:space="preserve"> Социалистической политической партии </w:t>
      </w:r>
      <w:r w:rsidR="009C457D" w:rsidRPr="00C502A0">
        <w:rPr>
          <w:b/>
          <w:szCs w:val="28"/>
        </w:rPr>
        <w:t>«СПРАВЕДЛИВАЯ РОССИЯ-ПАТРИОТЫ-ЗА ПРАВДУ»</w:t>
      </w:r>
      <w:r w:rsidR="009C457D" w:rsidRPr="00C502A0">
        <w:rPr>
          <w:szCs w:val="28"/>
        </w:rPr>
        <w:t xml:space="preserve"> в Пермском крае</w:t>
      </w:r>
      <w:r w:rsidR="000B0589">
        <w:rPr>
          <w:b/>
          <w:szCs w:val="28"/>
        </w:rPr>
        <w:t>.</w:t>
      </w:r>
    </w:p>
    <w:p w:rsidR="00E850B0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>Направить копию настоящего решения в участковую избирательную комисс</w:t>
      </w:r>
      <w:r w:rsidR="00DF7628">
        <w:rPr>
          <w:szCs w:val="28"/>
        </w:rPr>
        <w:t>ию избирательного участка № 4219</w:t>
      </w:r>
      <w:r w:rsidRPr="000B0589">
        <w:rPr>
          <w:szCs w:val="28"/>
        </w:rPr>
        <w:t>.</w:t>
      </w:r>
    </w:p>
    <w:p w:rsidR="00E850B0" w:rsidRDefault="000B0589" w:rsidP="00E850B0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0B0"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 w:rsidR="00E850B0">
        <w:rPr>
          <w:rFonts w:ascii="Times New Roman" w:hAnsi="Times New Roman" w:cs="Times New Roman"/>
          <w:sz w:val="28"/>
          <w:szCs w:val="28"/>
        </w:rPr>
        <w:t xml:space="preserve"> Чердынского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850B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50B0"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E850B0" w:rsidRPr="007E79E3" w:rsidRDefault="00E850B0" w:rsidP="00E850B0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0B0589">
        <w:t>муниципального</w:t>
      </w:r>
      <w:r>
        <w:t xml:space="preserve"> округа Бессонову Т.Е.</w:t>
      </w:r>
    </w:p>
    <w:p w:rsidR="00E850B0" w:rsidRPr="00385F5E" w:rsidRDefault="00E850B0" w:rsidP="00E850B0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Pr="00FD0E8F" w:rsidRDefault="00E850B0" w:rsidP="00DC08D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9C457D" w:rsidP="00DC08D8">
            <w:pPr>
              <w:pStyle w:val="a7"/>
              <w:ind w:firstLine="0"/>
            </w:pPr>
            <w:r>
              <w:t>С</w:t>
            </w:r>
            <w:r w:rsidR="00E850B0">
              <w:t>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090" w:rsidRDefault="000A0090">
      <w:r>
        <w:separator/>
      </w:r>
    </w:p>
  </w:endnote>
  <w:endnote w:type="continuationSeparator" w:id="0">
    <w:p w:rsidR="000A0090" w:rsidRDefault="000A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2C" w:rsidRDefault="00B06F2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090" w:rsidRDefault="000A0090">
      <w:r>
        <w:separator/>
      </w:r>
    </w:p>
  </w:footnote>
  <w:footnote w:type="continuationSeparator" w:id="0">
    <w:p w:rsidR="000A0090" w:rsidRDefault="000A0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025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F2750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A0090"/>
    <w:rsid w:val="000B0589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31EFD"/>
    <w:rsid w:val="00380407"/>
    <w:rsid w:val="00382EC6"/>
    <w:rsid w:val="00385F5E"/>
    <w:rsid w:val="00396177"/>
    <w:rsid w:val="003D1E64"/>
    <w:rsid w:val="003E7736"/>
    <w:rsid w:val="003F49DE"/>
    <w:rsid w:val="00481314"/>
    <w:rsid w:val="004B052C"/>
    <w:rsid w:val="004C1BC7"/>
    <w:rsid w:val="004E0428"/>
    <w:rsid w:val="00506618"/>
    <w:rsid w:val="00512D15"/>
    <w:rsid w:val="00525A05"/>
    <w:rsid w:val="005522B1"/>
    <w:rsid w:val="00586421"/>
    <w:rsid w:val="0058674F"/>
    <w:rsid w:val="006304A1"/>
    <w:rsid w:val="00673490"/>
    <w:rsid w:val="00695EF5"/>
    <w:rsid w:val="00696C01"/>
    <w:rsid w:val="00697FD5"/>
    <w:rsid w:val="006A2C0F"/>
    <w:rsid w:val="006C04CD"/>
    <w:rsid w:val="006D7831"/>
    <w:rsid w:val="006F01F2"/>
    <w:rsid w:val="00743020"/>
    <w:rsid w:val="00756AB6"/>
    <w:rsid w:val="00761140"/>
    <w:rsid w:val="00767633"/>
    <w:rsid w:val="00813760"/>
    <w:rsid w:val="00835B0C"/>
    <w:rsid w:val="00856384"/>
    <w:rsid w:val="00873008"/>
    <w:rsid w:val="008858AC"/>
    <w:rsid w:val="00887EF5"/>
    <w:rsid w:val="00911625"/>
    <w:rsid w:val="009341BC"/>
    <w:rsid w:val="0094630E"/>
    <w:rsid w:val="00975170"/>
    <w:rsid w:val="0099460C"/>
    <w:rsid w:val="009C1E3A"/>
    <w:rsid w:val="009C457D"/>
    <w:rsid w:val="009F60C1"/>
    <w:rsid w:val="00A11CBA"/>
    <w:rsid w:val="00A17511"/>
    <w:rsid w:val="00A354F7"/>
    <w:rsid w:val="00A45148"/>
    <w:rsid w:val="00A50C72"/>
    <w:rsid w:val="00A67D26"/>
    <w:rsid w:val="00A70EF6"/>
    <w:rsid w:val="00A777DB"/>
    <w:rsid w:val="00B06EF1"/>
    <w:rsid w:val="00B06F2C"/>
    <w:rsid w:val="00B1160A"/>
    <w:rsid w:val="00B11B42"/>
    <w:rsid w:val="00B237E4"/>
    <w:rsid w:val="00B62184"/>
    <w:rsid w:val="00BA7FB1"/>
    <w:rsid w:val="00BB4BEE"/>
    <w:rsid w:val="00C024E7"/>
    <w:rsid w:val="00C02521"/>
    <w:rsid w:val="00C11D9E"/>
    <w:rsid w:val="00C502A0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DF7628"/>
    <w:rsid w:val="00E11D12"/>
    <w:rsid w:val="00E24268"/>
    <w:rsid w:val="00E71EEE"/>
    <w:rsid w:val="00E843B9"/>
    <w:rsid w:val="00E850B0"/>
    <w:rsid w:val="00EB0FA0"/>
    <w:rsid w:val="00EE4783"/>
    <w:rsid w:val="00EF7319"/>
    <w:rsid w:val="00F27501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CECD48-E688-4EB1-AADF-0B5C8BC2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50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4</cp:revision>
  <cp:lastPrinted>2025-03-03T09:28:00Z</cp:lastPrinted>
  <dcterms:created xsi:type="dcterms:W3CDTF">2026-03-10T05:17:00Z</dcterms:created>
  <dcterms:modified xsi:type="dcterms:W3CDTF">2026-03-11T12:09:00Z</dcterms:modified>
</cp:coreProperties>
</file>