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2476500</wp:posOffset>
                </wp:positionV>
                <wp:extent cx="2990850" cy="10668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5705EF" w:rsidRDefault="00C17017" w:rsidP="00C17017">
                            <w:pPr>
                              <w:pStyle w:val="a4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>Об утверждении отчета по исполнению плана работы территориальной избирательной комиссии Чердынс</w:t>
                            </w:r>
                            <w:r w:rsidR="00EB43E3" w:rsidRPr="005705EF">
                              <w:rPr>
                                <w:b/>
                                <w:szCs w:val="28"/>
                              </w:rPr>
                              <w:t>ко</w:t>
                            </w:r>
                            <w:r w:rsidR="0088043A" w:rsidRPr="005705EF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8A5A67">
                              <w:rPr>
                                <w:b/>
                                <w:szCs w:val="28"/>
                              </w:rPr>
                              <w:t xml:space="preserve">муниципального </w:t>
                            </w:r>
                            <w:r w:rsidR="00862CAF">
                              <w:rPr>
                                <w:b/>
                                <w:szCs w:val="28"/>
                              </w:rPr>
                              <w:t xml:space="preserve">округа за </w:t>
                            </w:r>
                            <w:r w:rsidR="0094142A">
                              <w:rPr>
                                <w:b/>
                                <w:szCs w:val="28"/>
                              </w:rPr>
                              <w:t>март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95pt;width:235.5pt;height:8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" filled="f" stroked="f">
                <v:textbox inset="0,0,0,0">
                  <w:txbxContent>
                    <w:p w:rsidR="00A354F7" w:rsidRPr="005705EF" w:rsidRDefault="00C17017" w:rsidP="00C17017">
                      <w:pPr>
                        <w:pStyle w:val="a4"/>
                        <w:jc w:val="both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>Об утверждении отчета по исполнению плана работы территориальной избирательной комиссии Чердынс</w:t>
                      </w:r>
                      <w:r w:rsidR="00EB43E3" w:rsidRPr="005705EF">
                        <w:rPr>
                          <w:b/>
                          <w:szCs w:val="28"/>
                        </w:rPr>
                        <w:t>ко</w:t>
                      </w:r>
                      <w:r w:rsidR="0088043A" w:rsidRPr="005705EF">
                        <w:rPr>
                          <w:b/>
                          <w:szCs w:val="28"/>
                        </w:rPr>
                        <w:t xml:space="preserve">го </w:t>
                      </w:r>
                      <w:r w:rsidR="008A5A67">
                        <w:rPr>
                          <w:b/>
                          <w:szCs w:val="28"/>
                        </w:rPr>
                        <w:t xml:space="preserve">муниципального </w:t>
                      </w:r>
                      <w:r w:rsidR="00862CAF">
                        <w:rPr>
                          <w:b/>
                          <w:szCs w:val="28"/>
                        </w:rPr>
                        <w:t xml:space="preserve">округа за </w:t>
                      </w:r>
                      <w:r w:rsidR="0094142A">
                        <w:rPr>
                          <w:b/>
                          <w:szCs w:val="28"/>
                        </w:rPr>
                        <w:t>март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4142A" w:rsidP="0058501E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</w:t>
                            </w:r>
                            <w:r w:rsidR="00142ED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03</w:t>
                            </w:r>
                            <w:r w:rsidR="00D93274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94142A" w:rsidP="0058501E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</w:t>
                      </w:r>
                      <w:r w:rsidR="00142EDD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>03</w:t>
                      </w:r>
                      <w:r w:rsidR="00D93274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B2AE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94142A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0F14FC">
                              <w:rPr>
                                <w:sz w:val="24"/>
                                <w:szCs w:val="24"/>
                              </w:rPr>
                              <w:t>/01</w:t>
                            </w:r>
                            <w:r w:rsidR="0088043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9B2AE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94142A">
                        <w:rPr>
                          <w:sz w:val="24"/>
                          <w:szCs w:val="24"/>
                        </w:rPr>
                        <w:t>5</w:t>
                      </w:r>
                      <w:r w:rsidR="000F14FC">
                        <w:rPr>
                          <w:sz w:val="24"/>
                          <w:szCs w:val="24"/>
                        </w:rPr>
                        <w:t>/01</w:t>
                      </w:r>
                      <w:r w:rsidR="0088043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C17017" w:rsidRDefault="00C17017" w:rsidP="000A2D4D">
      <w:pPr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C17017" w:rsidRDefault="00C17017" w:rsidP="00C17017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C17017" w:rsidRPr="00423A9F" w:rsidRDefault="00C17017" w:rsidP="00C17017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C17017" w:rsidRDefault="00C17017" w:rsidP="00C17017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отчет об исполнении плана работы территориальной избирательной комиссии за</w:t>
      </w:r>
      <w:r w:rsidR="00372E85">
        <w:rPr>
          <w:szCs w:val="28"/>
        </w:rPr>
        <w:t xml:space="preserve"> </w:t>
      </w:r>
      <w:r w:rsidR="0094142A">
        <w:rPr>
          <w:szCs w:val="28"/>
        </w:rPr>
        <w:t>март</w:t>
      </w:r>
      <w:bookmarkStart w:id="0" w:name="_GoBack"/>
      <w:bookmarkEnd w:id="0"/>
      <w:r w:rsidR="00495D1A">
        <w:rPr>
          <w:szCs w:val="28"/>
        </w:rPr>
        <w:t xml:space="preserve"> </w:t>
      </w:r>
      <w:r w:rsidR="00EB7466">
        <w:rPr>
          <w:szCs w:val="28"/>
        </w:rPr>
        <w:t>2</w:t>
      </w:r>
      <w:r>
        <w:rPr>
          <w:szCs w:val="28"/>
        </w:rPr>
        <w:t>02</w:t>
      </w:r>
      <w:r w:rsidR="00D93274">
        <w:rPr>
          <w:szCs w:val="28"/>
        </w:rPr>
        <w:t>6</w:t>
      </w:r>
      <w:r>
        <w:rPr>
          <w:szCs w:val="28"/>
        </w:rPr>
        <w:t xml:space="preserve"> года согласно приложению.</w:t>
      </w:r>
    </w:p>
    <w:p w:rsid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</w:t>
      </w:r>
      <w:r w:rsidR="0088043A">
        <w:rPr>
          <w:szCs w:val="28"/>
        </w:rPr>
        <w:t>ти Интернет.</w:t>
      </w:r>
    </w:p>
    <w:p w:rsidR="00C17017" w:rsidRP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EB7466">
        <w:rPr>
          <w:szCs w:val="28"/>
          <w:lang w:eastAsia="ar-SA"/>
        </w:rPr>
        <w:t xml:space="preserve"> Контроль за исполнением настоящего решения возложить на председателя территориальной избирательной комиссии Чердынского </w:t>
      </w:r>
      <w:r w:rsidR="008A5A67" w:rsidRPr="00EB7466">
        <w:rPr>
          <w:szCs w:val="28"/>
          <w:lang w:eastAsia="ar-SA"/>
        </w:rPr>
        <w:t>муниципального</w:t>
      </w:r>
      <w:r w:rsidRPr="00EB7466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372E8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72E85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93F" w:rsidRDefault="0024193F">
      <w:r>
        <w:separator/>
      </w:r>
    </w:p>
  </w:endnote>
  <w:endnote w:type="continuationSeparator" w:id="0">
    <w:p w:rsidR="0024193F" w:rsidRDefault="0024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93F" w:rsidRDefault="0024193F">
      <w:r>
        <w:separator/>
      </w:r>
    </w:p>
  </w:footnote>
  <w:footnote w:type="continuationSeparator" w:id="0">
    <w:p w:rsidR="0024193F" w:rsidRDefault="002419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8A5A6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519E9"/>
    <w:rsid w:val="00054E09"/>
    <w:rsid w:val="00084787"/>
    <w:rsid w:val="00085DCE"/>
    <w:rsid w:val="000A2D4D"/>
    <w:rsid w:val="000B4A0E"/>
    <w:rsid w:val="000C4884"/>
    <w:rsid w:val="000D1262"/>
    <w:rsid w:val="000D75F1"/>
    <w:rsid w:val="000F14FC"/>
    <w:rsid w:val="00102A88"/>
    <w:rsid w:val="001243E3"/>
    <w:rsid w:val="00125315"/>
    <w:rsid w:val="00130FFC"/>
    <w:rsid w:val="001373F6"/>
    <w:rsid w:val="00142EDD"/>
    <w:rsid w:val="00150785"/>
    <w:rsid w:val="00151892"/>
    <w:rsid w:val="0017083F"/>
    <w:rsid w:val="00170D09"/>
    <w:rsid w:val="001937D6"/>
    <w:rsid w:val="00200F9C"/>
    <w:rsid w:val="00205244"/>
    <w:rsid w:val="0021074E"/>
    <w:rsid w:val="002112BC"/>
    <w:rsid w:val="002219C2"/>
    <w:rsid w:val="00232907"/>
    <w:rsid w:val="0023333C"/>
    <w:rsid w:val="00236AEA"/>
    <w:rsid w:val="0024193F"/>
    <w:rsid w:val="00244E98"/>
    <w:rsid w:val="00247DFA"/>
    <w:rsid w:val="00254CB7"/>
    <w:rsid w:val="002553ED"/>
    <w:rsid w:val="00255B6B"/>
    <w:rsid w:val="0029672B"/>
    <w:rsid w:val="002A58A3"/>
    <w:rsid w:val="002C2A72"/>
    <w:rsid w:val="002E3513"/>
    <w:rsid w:val="003012C6"/>
    <w:rsid w:val="00303589"/>
    <w:rsid w:val="00312B13"/>
    <w:rsid w:val="003162E8"/>
    <w:rsid w:val="00331EFD"/>
    <w:rsid w:val="00344555"/>
    <w:rsid w:val="00372E85"/>
    <w:rsid w:val="00380407"/>
    <w:rsid w:val="00382EC6"/>
    <w:rsid w:val="00385F5E"/>
    <w:rsid w:val="00396177"/>
    <w:rsid w:val="003E7736"/>
    <w:rsid w:val="004360D3"/>
    <w:rsid w:val="00445325"/>
    <w:rsid w:val="004500C2"/>
    <w:rsid w:val="00481314"/>
    <w:rsid w:val="00495D1A"/>
    <w:rsid w:val="004A7556"/>
    <w:rsid w:val="004B052C"/>
    <w:rsid w:val="004B5D52"/>
    <w:rsid w:val="004B7668"/>
    <w:rsid w:val="004C1BC7"/>
    <w:rsid w:val="004C4C55"/>
    <w:rsid w:val="004E0428"/>
    <w:rsid w:val="004F3C29"/>
    <w:rsid w:val="004F5A87"/>
    <w:rsid w:val="005002A4"/>
    <w:rsid w:val="00512D15"/>
    <w:rsid w:val="00525A05"/>
    <w:rsid w:val="00532575"/>
    <w:rsid w:val="00545FFF"/>
    <w:rsid w:val="00551064"/>
    <w:rsid w:val="005522B1"/>
    <w:rsid w:val="005705EF"/>
    <w:rsid w:val="0058501E"/>
    <w:rsid w:val="00586421"/>
    <w:rsid w:val="0058674F"/>
    <w:rsid w:val="00592FBF"/>
    <w:rsid w:val="005C6E60"/>
    <w:rsid w:val="00606776"/>
    <w:rsid w:val="006304A1"/>
    <w:rsid w:val="00634693"/>
    <w:rsid w:val="006475BD"/>
    <w:rsid w:val="0066265A"/>
    <w:rsid w:val="006863CD"/>
    <w:rsid w:val="00695EF5"/>
    <w:rsid w:val="00696C01"/>
    <w:rsid w:val="00697FD5"/>
    <w:rsid w:val="006A2C0F"/>
    <w:rsid w:val="006C04CD"/>
    <w:rsid w:val="006D1A7C"/>
    <w:rsid w:val="006D7831"/>
    <w:rsid w:val="006D7F65"/>
    <w:rsid w:val="006F01F2"/>
    <w:rsid w:val="00743020"/>
    <w:rsid w:val="00756AB6"/>
    <w:rsid w:val="00761140"/>
    <w:rsid w:val="00762005"/>
    <w:rsid w:val="00762108"/>
    <w:rsid w:val="0076376D"/>
    <w:rsid w:val="00767633"/>
    <w:rsid w:val="00777EFD"/>
    <w:rsid w:val="007840F5"/>
    <w:rsid w:val="007863E4"/>
    <w:rsid w:val="007C49C9"/>
    <w:rsid w:val="007E4F77"/>
    <w:rsid w:val="00801682"/>
    <w:rsid w:val="00810E51"/>
    <w:rsid w:val="00813760"/>
    <w:rsid w:val="00826748"/>
    <w:rsid w:val="00835B0C"/>
    <w:rsid w:val="00856384"/>
    <w:rsid w:val="0086092D"/>
    <w:rsid w:val="00862CAF"/>
    <w:rsid w:val="008650FA"/>
    <w:rsid w:val="00873008"/>
    <w:rsid w:val="0088043A"/>
    <w:rsid w:val="008858AC"/>
    <w:rsid w:val="00886E93"/>
    <w:rsid w:val="00887EF5"/>
    <w:rsid w:val="008A5A67"/>
    <w:rsid w:val="008B1486"/>
    <w:rsid w:val="008C2E15"/>
    <w:rsid w:val="008C6A83"/>
    <w:rsid w:val="008D53BC"/>
    <w:rsid w:val="00911625"/>
    <w:rsid w:val="009341BC"/>
    <w:rsid w:val="0094142A"/>
    <w:rsid w:val="00967DD5"/>
    <w:rsid w:val="00975170"/>
    <w:rsid w:val="009828DE"/>
    <w:rsid w:val="0099460C"/>
    <w:rsid w:val="009B2AEE"/>
    <w:rsid w:val="009C1E3A"/>
    <w:rsid w:val="00A17511"/>
    <w:rsid w:val="00A354F7"/>
    <w:rsid w:val="00A45148"/>
    <w:rsid w:val="00A67D26"/>
    <w:rsid w:val="00A777DB"/>
    <w:rsid w:val="00A83E77"/>
    <w:rsid w:val="00A84CF8"/>
    <w:rsid w:val="00AA1116"/>
    <w:rsid w:val="00AC0263"/>
    <w:rsid w:val="00AD63AB"/>
    <w:rsid w:val="00B06EF1"/>
    <w:rsid w:val="00B06F2C"/>
    <w:rsid w:val="00B1160A"/>
    <w:rsid w:val="00B11B42"/>
    <w:rsid w:val="00B17CC4"/>
    <w:rsid w:val="00B237E4"/>
    <w:rsid w:val="00B31A96"/>
    <w:rsid w:val="00B378EC"/>
    <w:rsid w:val="00B6719B"/>
    <w:rsid w:val="00BA7FB1"/>
    <w:rsid w:val="00BB2540"/>
    <w:rsid w:val="00BB4BEE"/>
    <w:rsid w:val="00BC44EA"/>
    <w:rsid w:val="00BC490F"/>
    <w:rsid w:val="00BD007B"/>
    <w:rsid w:val="00BE3BB7"/>
    <w:rsid w:val="00C007A2"/>
    <w:rsid w:val="00C024E7"/>
    <w:rsid w:val="00C11D9E"/>
    <w:rsid w:val="00C17017"/>
    <w:rsid w:val="00C53EC3"/>
    <w:rsid w:val="00C65EA0"/>
    <w:rsid w:val="00C65EFE"/>
    <w:rsid w:val="00C95C36"/>
    <w:rsid w:val="00CB3840"/>
    <w:rsid w:val="00CC2B8D"/>
    <w:rsid w:val="00CC46BF"/>
    <w:rsid w:val="00CE7243"/>
    <w:rsid w:val="00D125D0"/>
    <w:rsid w:val="00D6073C"/>
    <w:rsid w:val="00D70988"/>
    <w:rsid w:val="00D715AA"/>
    <w:rsid w:val="00D81BB7"/>
    <w:rsid w:val="00D93274"/>
    <w:rsid w:val="00D96789"/>
    <w:rsid w:val="00DC239B"/>
    <w:rsid w:val="00DC5C61"/>
    <w:rsid w:val="00DE48F3"/>
    <w:rsid w:val="00DE4F23"/>
    <w:rsid w:val="00DE66A8"/>
    <w:rsid w:val="00DF45D4"/>
    <w:rsid w:val="00DF4DA0"/>
    <w:rsid w:val="00E11D12"/>
    <w:rsid w:val="00E65D0D"/>
    <w:rsid w:val="00E71EEE"/>
    <w:rsid w:val="00E843B9"/>
    <w:rsid w:val="00EB43E3"/>
    <w:rsid w:val="00EB7466"/>
    <w:rsid w:val="00EE4783"/>
    <w:rsid w:val="00EF7319"/>
    <w:rsid w:val="00F3437B"/>
    <w:rsid w:val="00F64F2F"/>
    <w:rsid w:val="00F839D0"/>
    <w:rsid w:val="00F8420C"/>
    <w:rsid w:val="00F91FF5"/>
    <w:rsid w:val="00FB0414"/>
    <w:rsid w:val="00FD0E8F"/>
    <w:rsid w:val="00FE0304"/>
    <w:rsid w:val="00FF53C6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2025-06-26T07:31:00Z</cp:lastPrinted>
  <dcterms:created xsi:type="dcterms:W3CDTF">2026-03-30T04:56:00Z</dcterms:created>
  <dcterms:modified xsi:type="dcterms:W3CDTF">2026-03-30T04:56:00Z</dcterms:modified>
</cp:coreProperties>
</file>