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2371724</wp:posOffset>
                </wp:positionV>
                <wp:extent cx="3067050" cy="847725"/>
                <wp:effectExtent l="0" t="0" r="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C17017" w:rsidRDefault="00FE7AED" w:rsidP="00671C40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C02501">
                              <w:rPr>
                                <w:b/>
                                <w:szCs w:val="28"/>
                              </w:rPr>
                              <w:t>О плане работы территориальной избирательной комиссии Чердынско</w:t>
                            </w:r>
                            <w:r w:rsidR="000A5E23">
                              <w:rPr>
                                <w:b/>
                                <w:szCs w:val="28"/>
                              </w:rPr>
                              <w:t xml:space="preserve">го </w:t>
                            </w:r>
                            <w:r w:rsidR="00951AFA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 w:rsidR="00DC5538">
                              <w:rPr>
                                <w:b/>
                                <w:szCs w:val="28"/>
                              </w:rPr>
                              <w:t xml:space="preserve"> округа на </w:t>
                            </w:r>
                            <w:r w:rsidR="00CD1741">
                              <w:rPr>
                                <w:b/>
                                <w:szCs w:val="28"/>
                              </w:rPr>
                              <w:t>апрель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.75pt;width:241.5pt;height:66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dQ0rAIAAKs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" filled="f" stroked="f">
                <v:textbox inset="0,0,0,0">
                  <w:txbxContent>
                    <w:p w:rsidR="00A354F7" w:rsidRPr="00C17017" w:rsidRDefault="00FE7AED" w:rsidP="00671C40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C02501">
                        <w:rPr>
                          <w:b/>
                          <w:szCs w:val="28"/>
                        </w:rPr>
                        <w:t>О плане работы территориальной избирательной комиссии Чердынско</w:t>
                      </w:r>
                      <w:r w:rsidR="000A5E23">
                        <w:rPr>
                          <w:b/>
                          <w:szCs w:val="28"/>
                        </w:rPr>
                        <w:t xml:space="preserve">го </w:t>
                      </w:r>
                      <w:r w:rsidR="00951AFA">
                        <w:rPr>
                          <w:b/>
                          <w:szCs w:val="28"/>
                        </w:rPr>
                        <w:t>муниципального</w:t>
                      </w:r>
                      <w:r w:rsidR="00DC5538">
                        <w:rPr>
                          <w:b/>
                          <w:szCs w:val="28"/>
                        </w:rPr>
                        <w:t xml:space="preserve"> округа на </w:t>
                      </w:r>
                      <w:r w:rsidR="00CD1741">
                        <w:rPr>
                          <w:b/>
                          <w:szCs w:val="28"/>
                        </w:rPr>
                        <w:t>апрель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CD174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31.03</w:t>
                            </w:r>
                            <w:r w:rsidR="0033356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CD174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31.03</w:t>
                      </w:r>
                      <w:r w:rsidR="0033356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4A0DF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CD1741">
                              <w:rPr>
                                <w:sz w:val="24"/>
                                <w:szCs w:val="24"/>
                              </w:rPr>
                              <w:t>5/02</w:t>
                            </w:r>
                            <w:r w:rsidR="00E96455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4A0DF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CD1741">
                        <w:rPr>
                          <w:sz w:val="24"/>
                          <w:szCs w:val="24"/>
                        </w:rPr>
                        <w:t>5/02</w:t>
                      </w:r>
                      <w:r w:rsidR="00E96455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55B6B" w:rsidRDefault="00255B6B" w:rsidP="00737A49">
      <w:pPr>
        <w:pStyle w:val="a7"/>
        <w:spacing w:line="360" w:lineRule="auto"/>
        <w:ind w:firstLine="0"/>
      </w:pPr>
    </w:p>
    <w:p w:rsidR="00C17017" w:rsidRDefault="00C17017" w:rsidP="00C17017">
      <w:pPr>
        <w:ind w:firstLine="708"/>
        <w:jc w:val="both"/>
        <w:rPr>
          <w:szCs w:val="28"/>
        </w:rPr>
      </w:pPr>
    </w:p>
    <w:p w:rsidR="00A953F3" w:rsidRDefault="00A953F3" w:rsidP="00880381">
      <w:pPr>
        <w:ind w:firstLine="708"/>
        <w:jc w:val="both"/>
        <w:rPr>
          <w:szCs w:val="28"/>
        </w:rPr>
      </w:pPr>
    </w:p>
    <w:p w:rsidR="00880381" w:rsidRDefault="00880381" w:rsidP="00880381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880381" w:rsidRPr="00423A9F" w:rsidRDefault="00880381" w:rsidP="00880381">
      <w:pPr>
        <w:spacing w:before="120" w:after="120"/>
        <w:jc w:val="center"/>
        <w:rPr>
          <w:szCs w:val="28"/>
        </w:rPr>
      </w:pPr>
      <w:r>
        <w:rPr>
          <w:szCs w:val="28"/>
        </w:rPr>
        <w:t>Комиссия р е ш а е т:</w:t>
      </w:r>
    </w:p>
    <w:p w:rsidR="00880381" w:rsidRDefault="00880381" w:rsidP="00880381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план работы территориальной избирательной комиссии на</w:t>
      </w:r>
      <w:r w:rsidR="0033356D">
        <w:rPr>
          <w:spacing w:val="-4"/>
          <w:szCs w:val="28"/>
        </w:rPr>
        <w:t xml:space="preserve"> </w:t>
      </w:r>
      <w:r w:rsidR="00CD1741">
        <w:rPr>
          <w:szCs w:val="28"/>
        </w:rPr>
        <w:t>апрель</w:t>
      </w:r>
      <w:bookmarkStart w:id="0" w:name="_GoBack"/>
      <w:bookmarkEnd w:id="0"/>
      <w:r w:rsidR="00195BB5">
        <w:rPr>
          <w:szCs w:val="28"/>
        </w:rPr>
        <w:t xml:space="preserve"> 2026</w:t>
      </w:r>
      <w:r>
        <w:rPr>
          <w:szCs w:val="28"/>
        </w:rPr>
        <w:t xml:space="preserve"> года согласно приложению.</w:t>
      </w:r>
    </w:p>
    <w:p w:rsidR="00114112" w:rsidRDefault="00880381" w:rsidP="00114112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</w:t>
      </w:r>
      <w:r w:rsidR="00E96455">
        <w:rPr>
          <w:szCs w:val="28"/>
        </w:rPr>
        <w:t>ети Интернет</w:t>
      </w:r>
      <w:r w:rsidRPr="00DF4351">
        <w:rPr>
          <w:szCs w:val="28"/>
        </w:rPr>
        <w:t>.</w:t>
      </w:r>
    </w:p>
    <w:p w:rsidR="00880381" w:rsidRPr="00114112" w:rsidRDefault="00880381" w:rsidP="00114112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114112">
        <w:rPr>
          <w:szCs w:val="28"/>
          <w:lang w:eastAsia="ar-SA"/>
        </w:rP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951AFA">
        <w:rPr>
          <w:szCs w:val="28"/>
          <w:lang w:eastAsia="ar-SA"/>
        </w:rPr>
        <w:t>муниципального</w:t>
      </w:r>
      <w:r w:rsidRPr="00114112">
        <w:rPr>
          <w:szCs w:val="28"/>
          <w:lang w:eastAsia="ar-SA"/>
        </w:rPr>
        <w:t xml:space="preserve"> округа Бессонову Т.Е.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8164B5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0A5E23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E6A" w:rsidRDefault="001C2E6A">
      <w:r>
        <w:separator/>
      </w:r>
    </w:p>
  </w:endnote>
  <w:endnote w:type="continuationSeparator" w:id="0">
    <w:p w:rsidR="001C2E6A" w:rsidRDefault="001C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E6A" w:rsidRDefault="001C2E6A">
      <w:r>
        <w:separator/>
      </w:r>
    </w:p>
  </w:footnote>
  <w:footnote w:type="continuationSeparator" w:id="0">
    <w:p w:rsidR="001C2E6A" w:rsidRDefault="001C2E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</w:t>
          </w:r>
          <w:r w:rsidR="00951AFA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КОМИССИЯ ЧЕРДЫНСКОГО 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0605C"/>
    <w:rsid w:val="000137D7"/>
    <w:rsid w:val="00035ABC"/>
    <w:rsid w:val="00051066"/>
    <w:rsid w:val="00085DCE"/>
    <w:rsid w:val="000A5E23"/>
    <w:rsid w:val="000B397C"/>
    <w:rsid w:val="000B4A0E"/>
    <w:rsid w:val="000D639E"/>
    <w:rsid w:val="000D75F1"/>
    <w:rsid w:val="00107B4F"/>
    <w:rsid w:val="00114112"/>
    <w:rsid w:val="001243E3"/>
    <w:rsid w:val="00125315"/>
    <w:rsid w:val="0015381B"/>
    <w:rsid w:val="001638C8"/>
    <w:rsid w:val="0017083F"/>
    <w:rsid w:val="00170D09"/>
    <w:rsid w:val="00174FB7"/>
    <w:rsid w:val="00195BB5"/>
    <w:rsid w:val="001B52A9"/>
    <w:rsid w:val="001C2E6A"/>
    <w:rsid w:val="001C4B90"/>
    <w:rsid w:val="001E31A2"/>
    <w:rsid w:val="00205244"/>
    <w:rsid w:val="0021074E"/>
    <w:rsid w:val="002112BC"/>
    <w:rsid w:val="00216FFF"/>
    <w:rsid w:val="00232907"/>
    <w:rsid w:val="00236AEA"/>
    <w:rsid w:val="00244E98"/>
    <w:rsid w:val="0025185D"/>
    <w:rsid w:val="00254CB7"/>
    <w:rsid w:val="00255B6B"/>
    <w:rsid w:val="002753FC"/>
    <w:rsid w:val="00277E52"/>
    <w:rsid w:val="00294880"/>
    <w:rsid w:val="0029672B"/>
    <w:rsid w:val="002A7C6B"/>
    <w:rsid w:val="002C2A72"/>
    <w:rsid w:val="003012C6"/>
    <w:rsid w:val="00303589"/>
    <w:rsid w:val="00331EFD"/>
    <w:rsid w:val="00332BE7"/>
    <w:rsid w:val="0033356D"/>
    <w:rsid w:val="003414A3"/>
    <w:rsid w:val="003577ED"/>
    <w:rsid w:val="00363714"/>
    <w:rsid w:val="00380407"/>
    <w:rsid w:val="00382EC6"/>
    <w:rsid w:val="00385F5E"/>
    <w:rsid w:val="00396177"/>
    <w:rsid w:val="003B1460"/>
    <w:rsid w:val="003E7736"/>
    <w:rsid w:val="00481314"/>
    <w:rsid w:val="004837FB"/>
    <w:rsid w:val="004A0DFE"/>
    <w:rsid w:val="004B052C"/>
    <w:rsid w:val="004B202D"/>
    <w:rsid w:val="004C1BC7"/>
    <w:rsid w:val="004D05EF"/>
    <w:rsid w:val="004D3E3C"/>
    <w:rsid w:val="004E0428"/>
    <w:rsid w:val="004F677E"/>
    <w:rsid w:val="00512D15"/>
    <w:rsid w:val="00525A05"/>
    <w:rsid w:val="00530DB6"/>
    <w:rsid w:val="005522B1"/>
    <w:rsid w:val="0058280A"/>
    <w:rsid w:val="00586421"/>
    <w:rsid w:val="0058674F"/>
    <w:rsid w:val="005A2E06"/>
    <w:rsid w:val="006008B3"/>
    <w:rsid w:val="006304A1"/>
    <w:rsid w:val="006501BF"/>
    <w:rsid w:val="00653874"/>
    <w:rsid w:val="00657BD6"/>
    <w:rsid w:val="00671C40"/>
    <w:rsid w:val="00695EF5"/>
    <w:rsid w:val="00696C01"/>
    <w:rsid w:val="00697FD5"/>
    <w:rsid w:val="006A2C0F"/>
    <w:rsid w:val="006C04CD"/>
    <w:rsid w:val="006D1F76"/>
    <w:rsid w:val="006D7831"/>
    <w:rsid w:val="006E13D4"/>
    <w:rsid w:val="006F01F2"/>
    <w:rsid w:val="0070161A"/>
    <w:rsid w:val="00737A49"/>
    <w:rsid w:val="00743020"/>
    <w:rsid w:val="00756AB6"/>
    <w:rsid w:val="00761140"/>
    <w:rsid w:val="00766A53"/>
    <w:rsid w:val="00767633"/>
    <w:rsid w:val="00775D52"/>
    <w:rsid w:val="007B6DF2"/>
    <w:rsid w:val="007E717D"/>
    <w:rsid w:val="007E7235"/>
    <w:rsid w:val="007F60DB"/>
    <w:rsid w:val="00810B6E"/>
    <w:rsid w:val="0081327F"/>
    <w:rsid w:val="00813760"/>
    <w:rsid w:val="00815D73"/>
    <w:rsid w:val="008164B5"/>
    <w:rsid w:val="00835B0C"/>
    <w:rsid w:val="00853E0D"/>
    <w:rsid w:val="00856384"/>
    <w:rsid w:val="00873008"/>
    <w:rsid w:val="00880381"/>
    <w:rsid w:val="008858AC"/>
    <w:rsid w:val="00887EF5"/>
    <w:rsid w:val="008A0DD6"/>
    <w:rsid w:val="008C2436"/>
    <w:rsid w:val="008F55E3"/>
    <w:rsid w:val="00911625"/>
    <w:rsid w:val="009341BC"/>
    <w:rsid w:val="00936A89"/>
    <w:rsid w:val="00951AFA"/>
    <w:rsid w:val="00975170"/>
    <w:rsid w:val="009805A9"/>
    <w:rsid w:val="0099460C"/>
    <w:rsid w:val="009A088D"/>
    <w:rsid w:val="009A4198"/>
    <w:rsid w:val="009C1E3A"/>
    <w:rsid w:val="00A17511"/>
    <w:rsid w:val="00A354F7"/>
    <w:rsid w:val="00A45148"/>
    <w:rsid w:val="00A473A9"/>
    <w:rsid w:val="00A67D26"/>
    <w:rsid w:val="00A777DB"/>
    <w:rsid w:val="00A953F3"/>
    <w:rsid w:val="00AB3A6F"/>
    <w:rsid w:val="00AD6F36"/>
    <w:rsid w:val="00AE41E5"/>
    <w:rsid w:val="00B06EF1"/>
    <w:rsid w:val="00B06F2C"/>
    <w:rsid w:val="00B1160A"/>
    <w:rsid w:val="00B11B42"/>
    <w:rsid w:val="00B237E4"/>
    <w:rsid w:val="00B41C4F"/>
    <w:rsid w:val="00B4766A"/>
    <w:rsid w:val="00B64464"/>
    <w:rsid w:val="00BA7FB1"/>
    <w:rsid w:val="00BB4BEE"/>
    <w:rsid w:val="00BC5DEA"/>
    <w:rsid w:val="00BF27A3"/>
    <w:rsid w:val="00C024E7"/>
    <w:rsid w:val="00C02501"/>
    <w:rsid w:val="00C11D9E"/>
    <w:rsid w:val="00C17017"/>
    <w:rsid w:val="00C40704"/>
    <w:rsid w:val="00C824D9"/>
    <w:rsid w:val="00C85001"/>
    <w:rsid w:val="00C95C36"/>
    <w:rsid w:val="00CA37F3"/>
    <w:rsid w:val="00CB3840"/>
    <w:rsid w:val="00CC2B8D"/>
    <w:rsid w:val="00CC46BF"/>
    <w:rsid w:val="00CD1741"/>
    <w:rsid w:val="00CE5D5B"/>
    <w:rsid w:val="00D125D0"/>
    <w:rsid w:val="00D25A39"/>
    <w:rsid w:val="00D37EDC"/>
    <w:rsid w:val="00D555D4"/>
    <w:rsid w:val="00D715AA"/>
    <w:rsid w:val="00D81BB7"/>
    <w:rsid w:val="00D86945"/>
    <w:rsid w:val="00DC1AB3"/>
    <w:rsid w:val="00DC5538"/>
    <w:rsid w:val="00DD4024"/>
    <w:rsid w:val="00DE48F3"/>
    <w:rsid w:val="00DE4F23"/>
    <w:rsid w:val="00DE66A8"/>
    <w:rsid w:val="00DF45D4"/>
    <w:rsid w:val="00E11D12"/>
    <w:rsid w:val="00E61B67"/>
    <w:rsid w:val="00E71EEE"/>
    <w:rsid w:val="00E843B9"/>
    <w:rsid w:val="00E93124"/>
    <w:rsid w:val="00E96455"/>
    <w:rsid w:val="00ED0FC4"/>
    <w:rsid w:val="00ED4807"/>
    <w:rsid w:val="00EE4260"/>
    <w:rsid w:val="00EE4783"/>
    <w:rsid w:val="00EF7319"/>
    <w:rsid w:val="00F20229"/>
    <w:rsid w:val="00F3437B"/>
    <w:rsid w:val="00F74EFF"/>
    <w:rsid w:val="00F8420C"/>
    <w:rsid w:val="00F93EC9"/>
    <w:rsid w:val="00FC7854"/>
    <w:rsid w:val="00FD0E8F"/>
    <w:rsid w:val="00FE7AED"/>
    <w:rsid w:val="00FF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">
    <w:name w:val="Текст 14-1.5"/>
    <w:basedOn w:val="a"/>
    <w:rsid w:val="00880381"/>
    <w:pPr>
      <w:widowControl w:val="0"/>
      <w:spacing w:line="36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2024-11-02T09:35:00Z</cp:lastPrinted>
  <dcterms:created xsi:type="dcterms:W3CDTF">2026-03-30T04:58:00Z</dcterms:created>
  <dcterms:modified xsi:type="dcterms:W3CDTF">2026-03-30T04:58:00Z</dcterms:modified>
</cp:coreProperties>
</file>