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 w:rsidR="00341F6F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4219</w:t>
                            </w:r>
                            <w:bookmarkStart w:id="0" w:name="_GoBack"/>
                            <w:bookmarkEnd w:id="0"/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 w:rsidR="00341F6F">
                        <w:rPr>
                          <w:b/>
                          <w:bCs/>
                          <w:szCs w:val="28"/>
                        </w:rPr>
                        <w:t>ой избирательной комиссии № 4219</w:t>
                      </w:r>
                      <w:bookmarkStart w:id="1" w:name="_GoBack"/>
                      <w:bookmarkEnd w:id="1"/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6B0E7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08.04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6B0E7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08.04</w:t>
                      </w:r>
                      <w:r w:rsidR="00FB4CF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B0E7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0B497D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B0E7E">
                        <w:rPr>
                          <w:sz w:val="24"/>
                          <w:szCs w:val="24"/>
                        </w:rPr>
                        <w:t>6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0B497D">
                        <w:rPr>
                          <w:sz w:val="24"/>
                          <w:szCs w:val="24"/>
                        </w:rPr>
                        <w:t>2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8C602D" w:rsidRPr="004253FE" w:rsidRDefault="008C602D" w:rsidP="00504E7F">
      <w:pPr>
        <w:ind w:firstLine="567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</w:t>
      </w:r>
      <w:r w:rsidR="004E6232">
        <w:rPr>
          <w:szCs w:val="28"/>
        </w:rPr>
        <w:t xml:space="preserve">ой избирательной комиссии </w:t>
      </w:r>
      <w:r w:rsidR="00291733">
        <w:rPr>
          <w:szCs w:val="28"/>
        </w:rPr>
        <w:t>избирательного участка №</w:t>
      </w:r>
      <w:r w:rsidR="000B497D">
        <w:rPr>
          <w:szCs w:val="28"/>
        </w:rPr>
        <w:t>4219</w:t>
      </w:r>
      <w:r w:rsidR="004E6232">
        <w:rPr>
          <w:szCs w:val="28"/>
        </w:rPr>
        <w:t xml:space="preserve"> </w:t>
      </w:r>
      <w:r w:rsidR="000B497D">
        <w:rPr>
          <w:szCs w:val="28"/>
        </w:rPr>
        <w:t>Петуховой Любовь Степановны</w:t>
      </w:r>
      <w:r w:rsidR="00FB4CF6">
        <w:rPr>
          <w:szCs w:val="28"/>
        </w:rPr>
        <w:t xml:space="preserve">, выдвинута в состав комиссии </w:t>
      </w:r>
      <w:r w:rsidR="006B0E7E" w:rsidRPr="006B0E7E">
        <w:rPr>
          <w:rFonts w:ascii="Times New Roman CYR" w:hAnsi="Times New Roman CYR"/>
          <w:szCs w:val="28"/>
        </w:rPr>
        <w:t>Р</w:t>
      </w:r>
      <w:r w:rsidR="006B0E7E">
        <w:rPr>
          <w:rFonts w:ascii="Times New Roman CYR" w:hAnsi="Times New Roman CYR"/>
          <w:szCs w:val="28"/>
        </w:rPr>
        <w:t>егиональным</w:t>
      </w:r>
      <w:r w:rsidR="006B0E7E" w:rsidRPr="006B0E7E">
        <w:rPr>
          <w:rFonts w:ascii="Times New Roman CYR" w:hAnsi="Times New Roman CYR"/>
          <w:szCs w:val="28"/>
        </w:rPr>
        <w:t xml:space="preserve"> отделение</w:t>
      </w:r>
      <w:r w:rsidR="006B0E7E">
        <w:rPr>
          <w:rFonts w:ascii="Times New Roman CYR" w:hAnsi="Times New Roman CYR"/>
          <w:szCs w:val="28"/>
        </w:rPr>
        <w:t>м</w:t>
      </w:r>
      <w:r w:rsidR="006B0E7E" w:rsidRPr="006B0E7E">
        <w:rPr>
          <w:rFonts w:ascii="Times New Roman CYR" w:hAnsi="Times New Roman CYR"/>
          <w:szCs w:val="28"/>
        </w:rPr>
        <w:t xml:space="preserve"> Социалистической политической партии </w:t>
      </w:r>
      <w:r w:rsidR="006B0E7E" w:rsidRPr="006B0E7E">
        <w:rPr>
          <w:rFonts w:ascii="Times New Roman CYR" w:hAnsi="Times New Roman CYR"/>
          <w:b/>
          <w:szCs w:val="28"/>
        </w:rPr>
        <w:t>СПРАВЕДЛИВАЯ РОССИЯ</w:t>
      </w:r>
      <w:r w:rsidR="006B0E7E" w:rsidRPr="006B0E7E">
        <w:rPr>
          <w:rFonts w:ascii="Times New Roman CYR" w:hAnsi="Times New Roman CYR"/>
          <w:szCs w:val="28"/>
        </w:rPr>
        <w:t xml:space="preserve"> в Пермском крае</w:t>
      </w:r>
      <w:r>
        <w:rPr>
          <w:szCs w:val="28"/>
        </w:rPr>
        <w:t xml:space="preserve">, </w:t>
      </w:r>
      <w:r w:rsidRPr="004253FE">
        <w:rPr>
          <w:szCs w:val="28"/>
        </w:rPr>
        <w:t>учитывая список лиц, зачисленных в резерв состава участков</w:t>
      </w:r>
      <w:r>
        <w:rPr>
          <w:szCs w:val="28"/>
        </w:rPr>
        <w:t>ых избирательных комиссий</w:t>
      </w:r>
      <w:r w:rsidR="00504E7F">
        <w:rPr>
          <w:szCs w:val="28"/>
        </w:rPr>
        <w:t xml:space="preserve">, руководствуясь </w:t>
      </w:r>
      <w:r w:rsidRPr="004253FE">
        <w:rPr>
          <w:szCs w:val="28"/>
        </w:rPr>
        <w:t>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8C602D">
        <w:rPr>
          <w:szCs w:val="28"/>
        </w:rPr>
        <w:t xml:space="preserve">Назначить </w:t>
      </w:r>
      <w:r w:rsidR="000B497D">
        <w:rPr>
          <w:szCs w:val="28"/>
        </w:rPr>
        <w:t>Мазепу Светлану Николаевну</w:t>
      </w:r>
      <w:r w:rsidR="008C602D">
        <w:rPr>
          <w:szCs w:val="28"/>
        </w:rPr>
        <w:t xml:space="preserve">, Пермский край, Чердынский </w:t>
      </w:r>
      <w:r w:rsidR="003A1380">
        <w:rPr>
          <w:szCs w:val="28"/>
        </w:rPr>
        <w:t>муниципальный</w:t>
      </w:r>
      <w:r w:rsidR="008C602D">
        <w:rPr>
          <w:szCs w:val="28"/>
        </w:rPr>
        <w:t xml:space="preserve"> округ, </w:t>
      </w:r>
      <w:proofErr w:type="spellStart"/>
      <w:r w:rsidR="000B497D">
        <w:rPr>
          <w:szCs w:val="28"/>
        </w:rPr>
        <w:t>с.Вильгорт</w:t>
      </w:r>
      <w:proofErr w:type="spellEnd"/>
      <w:r w:rsidR="00290BF0">
        <w:rPr>
          <w:szCs w:val="28"/>
        </w:rPr>
        <w:t xml:space="preserve">, </w:t>
      </w:r>
      <w:r w:rsidR="00290BF0" w:rsidRPr="00504E7F">
        <w:rPr>
          <w:szCs w:val="28"/>
        </w:rPr>
        <w:t>выдвинут</w:t>
      </w:r>
      <w:r w:rsidR="004240D9" w:rsidRPr="00504E7F">
        <w:rPr>
          <w:szCs w:val="28"/>
        </w:rPr>
        <w:t>а</w:t>
      </w:r>
      <w:r w:rsidR="0015421A" w:rsidRPr="00504E7F">
        <w:rPr>
          <w:szCs w:val="28"/>
        </w:rPr>
        <w:t xml:space="preserve"> </w:t>
      </w:r>
      <w:r w:rsidR="006B0E7E" w:rsidRPr="006B0E7E">
        <w:rPr>
          <w:rFonts w:ascii="Times New Roman CYR" w:hAnsi="Times New Roman CYR"/>
          <w:szCs w:val="28"/>
        </w:rPr>
        <w:t>Р</w:t>
      </w:r>
      <w:r w:rsidR="006B0E7E">
        <w:rPr>
          <w:rFonts w:ascii="Times New Roman CYR" w:hAnsi="Times New Roman CYR"/>
          <w:szCs w:val="28"/>
        </w:rPr>
        <w:t>егиональным</w:t>
      </w:r>
      <w:r w:rsidR="006B0E7E" w:rsidRPr="006B0E7E">
        <w:rPr>
          <w:rFonts w:ascii="Times New Roman CYR" w:hAnsi="Times New Roman CYR"/>
          <w:szCs w:val="28"/>
        </w:rPr>
        <w:t xml:space="preserve"> отделение</w:t>
      </w:r>
      <w:r w:rsidR="006B0E7E">
        <w:rPr>
          <w:rFonts w:ascii="Times New Roman CYR" w:hAnsi="Times New Roman CYR"/>
          <w:szCs w:val="28"/>
        </w:rPr>
        <w:t>м</w:t>
      </w:r>
      <w:r w:rsidR="006B0E7E" w:rsidRPr="006B0E7E">
        <w:rPr>
          <w:rFonts w:ascii="Times New Roman CYR" w:hAnsi="Times New Roman CYR"/>
          <w:szCs w:val="28"/>
        </w:rPr>
        <w:t xml:space="preserve"> Социалистической политической партии </w:t>
      </w:r>
      <w:r w:rsidR="006B0E7E" w:rsidRPr="006B0E7E">
        <w:rPr>
          <w:rFonts w:ascii="Times New Roman CYR" w:hAnsi="Times New Roman CYR"/>
          <w:b/>
          <w:szCs w:val="28"/>
        </w:rPr>
        <w:t>СПРАВЕДЛИВАЯ РОССИЯ</w:t>
      </w:r>
      <w:r w:rsidR="006B0E7E" w:rsidRPr="006B0E7E">
        <w:rPr>
          <w:rFonts w:ascii="Times New Roman CYR" w:hAnsi="Times New Roman CYR"/>
          <w:szCs w:val="28"/>
        </w:rPr>
        <w:t xml:space="preserve"> в Пермском крае</w:t>
      </w:r>
      <w:r w:rsidR="00FB4CF6">
        <w:rPr>
          <w:szCs w:val="28"/>
        </w:rPr>
        <w:t xml:space="preserve"> </w:t>
      </w:r>
      <w:r w:rsidR="0015421A">
        <w:rPr>
          <w:szCs w:val="28"/>
        </w:rPr>
        <w:t>членом участковой избирательной комиссии с правом решающего голоса избират</w:t>
      </w:r>
      <w:r w:rsidR="000B497D">
        <w:rPr>
          <w:szCs w:val="28"/>
        </w:rPr>
        <w:t>ельного участка № 4219</w:t>
      </w:r>
      <w:r w:rsidR="0015421A">
        <w:rPr>
          <w:szCs w:val="28"/>
        </w:rPr>
        <w:t>.</w:t>
      </w:r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участков</w:t>
      </w:r>
      <w:r w:rsidR="000B497D">
        <w:rPr>
          <w:szCs w:val="28"/>
        </w:rPr>
        <w:t>ую избирательную комиссию № 4219</w:t>
      </w:r>
      <w:r>
        <w:rPr>
          <w:szCs w:val="28"/>
        </w:rPr>
        <w:t>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36D" w:rsidRDefault="0010536D">
      <w:r>
        <w:separator/>
      </w:r>
    </w:p>
  </w:endnote>
  <w:endnote w:type="continuationSeparator" w:id="0">
    <w:p w:rsidR="0010536D" w:rsidRDefault="0010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36D" w:rsidRDefault="0010536D">
      <w:r>
        <w:separator/>
      </w:r>
    </w:p>
  </w:footnote>
  <w:footnote w:type="continuationSeparator" w:id="0">
    <w:p w:rsidR="0010536D" w:rsidRDefault="00105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97D"/>
    <w:rsid w:val="000B4A0E"/>
    <w:rsid w:val="000D0330"/>
    <w:rsid w:val="000D75F1"/>
    <w:rsid w:val="000E6B24"/>
    <w:rsid w:val="0010536D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32907"/>
    <w:rsid w:val="00236AEA"/>
    <w:rsid w:val="00244E98"/>
    <w:rsid w:val="00254CB7"/>
    <w:rsid w:val="00255B6B"/>
    <w:rsid w:val="00290BF0"/>
    <w:rsid w:val="00291733"/>
    <w:rsid w:val="0029672B"/>
    <w:rsid w:val="002C2A72"/>
    <w:rsid w:val="002F5180"/>
    <w:rsid w:val="003012C6"/>
    <w:rsid w:val="00303589"/>
    <w:rsid w:val="00331EFD"/>
    <w:rsid w:val="00341F6F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25A05"/>
    <w:rsid w:val="00532575"/>
    <w:rsid w:val="00551064"/>
    <w:rsid w:val="005522B1"/>
    <w:rsid w:val="00564263"/>
    <w:rsid w:val="00586421"/>
    <w:rsid w:val="0058674F"/>
    <w:rsid w:val="006304A1"/>
    <w:rsid w:val="00634693"/>
    <w:rsid w:val="00695EF5"/>
    <w:rsid w:val="00696C01"/>
    <w:rsid w:val="00697FD5"/>
    <w:rsid w:val="006A2C0F"/>
    <w:rsid w:val="006A3D6D"/>
    <w:rsid w:val="006B0E7E"/>
    <w:rsid w:val="006C04CD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13815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77DB"/>
    <w:rsid w:val="00AA2EDD"/>
    <w:rsid w:val="00AD74F8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17017"/>
    <w:rsid w:val="00C45210"/>
    <w:rsid w:val="00C95C36"/>
    <w:rsid w:val="00CB3840"/>
    <w:rsid w:val="00CC2B8D"/>
    <w:rsid w:val="00CC46BF"/>
    <w:rsid w:val="00D125D0"/>
    <w:rsid w:val="00D53F4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2023-06-30T07:26:00Z</cp:lastPrinted>
  <dcterms:created xsi:type="dcterms:W3CDTF">2026-04-07T10:11:00Z</dcterms:created>
  <dcterms:modified xsi:type="dcterms:W3CDTF">2026-04-09T04:17:00Z</dcterms:modified>
</cp:coreProperties>
</file>