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C1701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2371724</wp:posOffset>
                </wp:positionV>
                <wp:extent cx="3067050" cy="847725"/>
                <wp:effectExtent l="0" t="0" r="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C17017" w:rsidRDefault="00FE7AED" w:rsidP="00671C40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C02501">
                              <w:rPr>
                                <w:b/>
                                <w:szCs w:val="28"/>
                              </w:rPr>
                              <w:t>О плане работы территориальной избирательной комиссии Чердынско</w:t>
                            </w:r>
                            <w:r w:rsidR="000A5E23">
                              <w:rPr>
                                <w:b/>
                                <w:szCs w:val="28"/>
                              </w:rPr>
                              <w:t xml:space="preserve">го </w:t>
                            </w:r>
                            <w:r w:rsidR="00951AFA">
                              <w:rPr>
                                <w:b/>
                                <w:szCs w:val="28"/>
                              </w:rPr>
                              <w:t>муниципального</w:t>
                            </w:r>
                            <w:r w:rsidR="00DC5538">
                              <w:rPr>
                                <w:b/>
                                <w:szCs w:val="28"/>
                              </w:rPr>
                              <w:t xml:space="preserve"> округа на </w:t>
                            </w:r>
                            <w:r w:rsidR="00C7259C">
                              <w:rPr>
                                <w:b/>
                                <w:szCs w:val="28"/>
                              </w:rPr>
                              <w:t>май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6.75pt;width:241.5pt;height:66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" filled="f" stroked="f">
                <v:textbox inset="0,0,0,0">
                  <w:txbxContent>
                    <w:p w:rsidR="00A354F7" w:rsidRPr="00C17017" w:rsidRDefault="00FE7AED" w:rsidP="00671C40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C02501">
                        <w:rPr>
                          <w:b/>
                          <w:szCs w:val="28"/>
                        </w:rPr>
                        <w:t>О плане работы территориальной избирательной комиссии Чердынско</w:t>
                      </w:r>
                      <w:r w:rsidR="000A5E23">
                        <w:rPr>
                          <w:b/>
                          <w:szCs w:val="28"/>
                        </w:rPr>
                        <w:t xml:space="preserve">го </w:t>
                      </w:r>
                      <w:r w:rsidR="00951AFA">
                        <w:rPr>
                          <w:b/>
                          <w:szCs w:val="28"/>
                        </w:rPr>
                        <w:t>муниципального</w:t>
                      </w:r>
                      <w:r w:rsidR="00DC5538">
                        <w:rPr>
                          <w:b/>
                          <w:szCs w:val="28"/>
                        </w:rPr>
                        <w:t xml:space="preserve"> округа на </w:t>
                      </w:r>
                      <w:r w:rsidR="00C7259C">
                        <w:rPr>
                          <w:b/>
                          <w:szCs w:val="28"/>
                        </w:rPr>
                        <w:t>май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CD1741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C7259C">
                              <w:rPr>
                                <w:sz w:val="24"/>
                                <w:szCs w:val="24"/>
                              </w:rPr>
                              <w:t>0.04</w:t>
                            </w:r>
                            <w:r w:rsidR="0033356D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CD1741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</w:t>
                      </w:r>
                      <w:r w:rsidR="00C7259C">
                        <w:rPr>
                          <w:sz w:val="24"/>
                          <w:szCs w:val="24"/>
                        </w:rPr>
                        <w:t>0.04</w:t>
                      </w:r>
                      <w:r w:rsidR="0033356D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4A0DF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C7259C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CD1741">
                              <w:rPr>
                                <w:sz w:val="24"/>
                                <w:szCs w:val="24"/>
                              </w:rPr>
                              <w:t>/02</w:t>
                            </w:r>
                            <w:r w:rsidR="00E96455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4A0DF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C7259C">
                        <w:rPr>
                          <w:sz w:val="24"/>
                          <w:szCs w:val="24"/>
                        </w:rPr>
                        <w:t>7</w:t>
                      </w:r>
                      <w:r w:rsidR="00CD1741">
                        <w:rPr>
                          <w:sz w:val="24"/>
                          <w:szCs w:val="24"/>
                        </w:rPr>
                        <w:t>/02</w:t>
                      </w:r>
                      <w:r w:rsidR="00E96455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55B6B" w:rsidRDefault="00255B6B" w:rsidP="00737A49">
      <w:pPr>
        <w:pStyle w:val="a7"/>
        <w:spacing w:line="360" w:lineRule="auto"/>
        <w:ind w:firstLine="0"/>
      </w:pPr>
    </w:p>
    <w:p w:rsidR="00C17017" w:rsidRDefault="00C17017" w:rsidP="00C17017">
      <w:pPr>
        <w:ind w:firstLine="708"/>
        <w:jc w:val="both"/>
        <w:rPr>
          <w:szCs w:val="28"/>
        </w:rPr>
      </w:pPr>
    </w:p>
    <w:p w:rsidR="00A953F3" w:rsidRDefault="00A953F3" w:rsidP="00880381">
      <w:pPr>
        <w:ind w:firstLine="708"/>
        <w:jc w:val="both"/>
        <w:rPr>
          <w:szCs w:val="28"/>
        </w:rPr>
      </w:pPr>
    </w:p>
    <w:p w:rsidR="00880381" w:rsidRDefault="00880381" w:rsidP="00880381">
      <w:pPr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:rsidR="00880381" w:rsidRPr="00423A9F" w:rsidRDefault="00880381" w:rsidP="00880381">
      <w:pPr>
        <w:spacing w:before="120" w:after="120"/>
        <w:jc w:val="center"/>
        <w:rPr>
          <w:szCs w:val="28"/>
        </w:rPr>
      </w:pPr>
      <w:r>
        <w:rPr>
          <w:szCs w:val="28"/>
        </w:rPr>
        <w:t>Комиссия р е ш а е т:</w:t>
      </w:r>
    </w:p>
    <w:p w:rsidR="00880381" w:rsidRDefault="00880381" w:rsidP="00880381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>
        <w:rPr>
          <w:szCs w:val="28"/>
        </w:rPr>
        <w:t xml:space="preserve">Утвердить </w:t>
      </w:r>
      <w:r>
        <w:rPr>
          <w:spacing w:val="-4"/>
          <w:szCs w:val="28"/>
        </w:rPr>
        <w:t>план работы территориальной избирательной комиссии на</w:t>
      </w:r>
      <w:r w:rsidR="0033356D">
        <w:rPr>
          <w:spacing w:val="-4"/>
          <w:szCs w:val="28"/>
        </w:rPr>
        <w:t xml:space="preserve"> </w:t>
      </w:r>
      <w:r w:rsidR="00C7259C">
        <w:rPr>
          <w:szCs w:val="28"/>
        </w:rPr>
        <w:t>май</w:t>
      </w:r>
      <w:bookmarkStart w:id="0" w:name="_GoBack"/>
      <w:bookmarkEnd w:id="0"/>
      <w:r w:rsidR="00195BB5">
        <w:rPr>
          <w:szCs w:val="28"/>
        </w:rPr>
        <w:t xml:space="preserve"> 2026</w:t>
      </w:r>
      <w:r>
        <w:rPr>
          <w:szCs w:val="28"/>
        </w:rPr>
        <w:t xml:space="preserve"> года согласно приложению.</w:t>
      </w:r>
    </w:p>
    <w:p w:rsidR="00114112" w:rsidRDefault="00880381" w:rsidP="00114112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 w:rsidRPr="00DF4351">
        <w:rPr>
          <w:szCs w:val="28"/>
        </w:rPr>
        <w:t xml:space="preserve"> Разместить настоящее решение на официальном сайте территориальной избирательной комиссии в информационно-телекоммуникационной с</w:t>
      </w:r>
      <w:r w:rsidR="00E96455">
        <w:rPr>
          <w:szCs w:val="28"/>
        </w:rPr>
        <w:t>ети Интернет</w:t>
      </w:r>
      <w:r w:rsidRPr="00DF4351">
        <w:rPr>
          <w:szCs w:val="28"/>
        </w:rPr>
        <w:t>.</w:t>
      </w:r>
    </w:p>
    <w:p w:rsidR="00880381" w:rsidRPr="00114112" w:rsidRDefault="00880381" w:rsidP="00114112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 w:rsidRPr="00114112">
        <w:rPr>
          <w:szCs w:val="28"/>
          <w:lang w:eastAsia="ar-SA"/>
        </w:rPr>
        <w:t xml:space="preserve">Контроль за исполнением настоящего решения возложить на председателя территориальной избирательной комиссии Чердынского </w:t>
      </w:r>
      <w:r w:rsidR="00951AFA">
        <w:rPr>
          <w:szCs w:val="28"/>
          <w:lang w:eastAsia="ar-SA"/>
        </w:rPr>
        <w:t>муниципального</w:t>
      </w:r>
      <w:r w:rsidRPr="00114112">
        <w:rPr>
          <w:szCs w:val="28"/>
          <w:lang w:eastAsia="ar-SA"/>
        </w:rPr>
        <w:t xml:space="preserve"> округа Бессонову Т.Е.</w:t>
      </w:r>
    </w:p>
    <w:p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17017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8164B5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0A5E23">
            <w:pPr>
              <w:pStyle w:val="a7"/>
              <w:ind w:firstLine="0"/>
              <w:jc w:val="right"/>
            </w:pPr>
            <w:r>
              <w:t>Е.Б.Ведрова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293" w:rsidRDefault="00966293">
      <w:r>
        <w:separator/>
      </w:r>
    </w:p>
  </w:endnote>
  <w:endnote w:type="continuationSeparator" w:id="0">
    <w:p w:rsidR="00966293" w:rsidRDefault="0096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293" w:rsidRDefault="00966293">
      <w:r>
        <w:separator/>
      </w:r>
    </w:p>
  </w:footnote>
  <w:footnote w:type="continuationSeparator" w:id="0">
    <w:p w:rsidR="00966293" w:rsidRDefault="009662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</w:t>
          </w:r>
          <w:r w:rsidR="00951AFA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КОМИССИЯ ЧЕРДЫНСКОГО 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0605C"/>
    <w:rsid w:val="000137D7"/>
    <w:rsid w:val="00035ABC"/>
    <w:rsid w:val="00051066"/>
    <w:rsid w:val="00085DCE"/>
    <w:rsid w:val="000A5E23"/>
    <w:rsid w:val="000B397C"/>
    <w:rsid w:val="000B4A0E"/>
    <w:rsid w:val="000D639E"/>
    <w:rsid w:val="000D75F1"/>
    <w:rsid w:val="00107B4F"/>
    <w:rsid w:val="00114112"/>
    <w:rsid w:val="001243E3"/>
    <w:rsid w:val="00125315"/>
    <w:rsid w:val="0015381B"/>
    <w:rsid w:val="001638C8"/>
    <w:rsid w:val="0017083F"/>
    <w:rsid w:val="00170D09"/>
    <w:rsid w:val="00174FB7"/>
    <w:rsid w:val="00195BB5"/>
    <w:rsid w:val="001B52A9"/>
    <w:rsid w:val="001C2E6A"/>
    <w:rsid w:val="001C4B90"/>
    <w:rsid w:val="001E31A2"/>
    <w:rsid w:val="00205244"/>
    <w:rsid w:val="0021074E"/>
    <w:rsid w:val="002112BC"/>
    <w:rsid w:val="00216FFF"/>
    <w:rsid w:val="00232907"/>
    <w:rsid w:val="00236AEA"/>
    <w:rsid w:val="00244E98"/>
    <w:rsid w:val="0025185D"/>
    <w:rsid w:val="00254CB7"/>
    <w:rsid w:val="00255B6B"/>
    <w:rsid w:val="002753FC"/>
    <w:rsid w:val="00277E52"/>
    <w:rsid w:val="00294880"/>
    <w:rsid w:val="0029672B"/>
    <w:rsid w:val="002A7C6B"/>
    <w:rsid w:val="002C2A72"/>
    <w:rsid w:val="003012C6"/>
    <w:rsid w:val="00303589"/>
    <w:rsid w:val="00331EFD"/>
    <w:rsid w:val="00332BE7"/>
    <w:rsid w:val="0033356D"/>
    <w:rsid w:val="003414A3"/>
    <w:rsid w:val="003577ED"/>
    <w:rsid w:val="00363714"/>
    <w:rsid w:val="00380407"/>
    <w:rsid w:val="00382EC6"/>
    <w:rsid w:val="00385F5E"/>
    <w:rsid w:val="00396177"/>
    <w:rsid w:val="003B1460"/>
    <w:rsid w:val="003E7736"/>
    <w:rsid w:val="00481314"/>
    <w:rsid w:val="004837FB"/>
    <w:rsid w:val="004A0DFE"/>
    <w:rsid w:val="004B052C"/>
    <w:rsid w:val="004B202D"/>
    <w:rsid w:val="004C1BC7"/>
    <w:rsid w:val="004D05EF"/>
    <w:rsid w:val="004D3E3C"/>
    <w:rsid w:val="004E0428"/>
    <w:rsid w:val="004F677E"/>
    <w:rsid w:val="00512D15"/>
    <w:rsid w:val="00525A05"/>
    <w:rsid w:val="00530DB6"/>
    <w:rsid w:val="005522B1"/>
    <w:rsid w:val="0058280A"/>
    <w:rsid w:val="00586421"/>
    <w:rsid w:val="0058674F"/>
    <w:rsid w:val="005A2E06"/>
    <w:rsid w:val="006008B3"/>
    <w:rsid w:val="006304A1"/>
    <w:rsid w:val="006501BF"/>
    <w:rsid w:val="00653874"/>
    <w:rsid w:val="00657BD6"/>
    <w:rsid w:val="00671C40"/>
    <w:rsid w:val="00695EF5"/>
    <w:rsid w:val="00696C01"/>
    <w:rsid w:val="00697FD5"/>
    <w:rsid w:val="006A2C0F"/>
    <w:rsid w:val="006C04CD"/>
    <w:rsid w:val="006D1F76"/>
    <w:rsid w:val="006D7831"/>
    <w:rsid w:val="006E13D4"/>
    <w:rsid w:val="006F01F2"/>
    <w:rsid w:val="0070161A"/>
    <w:rsid w:val="00737A49"/>
    <w:rsid w:val="00743020"/>
    <w:rsid w:val="00756AB6"/>
    <w:rsid w:val="00761140"/>
    <w:rsid w:val="00766A53"/>
    <w:rsid w:val="00767633"/>
    <w:rsid w:val="00775D52"/>
    <w:rsid w:val="007B6DF2"/>
    <w:rsid w:val="007E717D"/>
    <w:rsid w:val="007E7235"/>
    <w:rsid w:val="007F60DB"/>
    <w:rsid w:val="00810B6E"/>
    <w:rsid w:val="0081327F"/>
    <w:rsid w:val="00813760"/>
    <w:rsid w:val="00815D73"/>
    <w:rsid w:val="008164B5"/>
    <w:rsid w:val="00835B0C"/>
    <w:rsid w:val="00853E0D"/>
    <w:rsid w:val="00856384"/>
    <w:rsid w:val="00873008"/>
    <w:rsid w:val="00880381"/>
    <w:rsid w:val="008858AC"/>
    <w:rsid w:val="00887EF5"/>
    <w:rsid w:val="008A0DD6"/>
    <w:rsid w:val="008C2436"/>
    <w:rsid w:val="008F55E3"/>
    <w:rsid w:val="00911625"/>
    <w:rsid w:val="009341BC"/>
    <w:rsid w:val="00936A89"/>
    <w:rsid w:val="00951AFA"/>
    <w:rsid w:val="00966293"/>
    <w:rsid w:val="00975170"/>
    <w:rsid w:val="009805A9"/>
    <w:rsid w:val="0099460C"/>
    <w:rsid w:val="009A088D"/>
    <w:rsid w:val="009A4198"/>
    <w:rsid w:val="009C1E3A"/>
    <w:rsid w:val="00A17511"/>
    <w:rsid w:val="00A354F7"/>
    <w:rsid w:val="00A45148"/>
    <w:rsid w:val="00A473A9"/>
    <w:rsid w:val="00A67D26"/>
    <w:rsid w:val="00A777DB"/>
    <w:rsid w:val="00A953F3"/>
    <w:rsid w:val="00AB3A6F"/>
    <w:rsid w:val="00AD6F36"/>
    <w:rsid w:val="00AE41E5"/>
    <w:rsid w:val="00B06EF1"/>
    <w:rsid w:val="00B06F2C"/>
    <w:rsid w:val="00B1160A"/>
    <w:rsid w:val="00B11B42"/>
    <w:rsid w:val="00B237E4"/>
    <w:rsid w:val="00B41C4F"/>
    <w:rsid w:val="00B4766A"/>
    <w:rsid w:val="00B64464"/>
    <w:rsid w:val="00BA7FB1"/>
    <w:rsid w:val="00BB4BEE"/>
    <w:rsid w:val="00BC5DEA"/>
    <w:rsid w:val="00BF27A3"/>
    <w:rsid w:val="00C024E7"/>
    <w:rsid w:val="00C02501"/>
    <w:rsid w:val="00C11D9E"/>
    <w:rsid w:val="00C17017"/>
    <w:rsid w:val="00C40704"/>
    <w:rsid w:val="00C7259C"/>
    <w:rsid w:val="00C824D9"/>
    <w:rsid w:val="00C85001"/>
    <w:rsid w:val="00C95C36"/>
    <w:rsid w:val="00CA37F3"/>
    <w:rsid w:val="00CB3840"/>
    <w:rsid w:val="00CC2B8D"/>
    <w:rsid w:val="00CC46BF"/>
    <w:rsid w:val="00CD1741"/>
    <w:rsid w:val="00CE5D5B"/>
    <w:rsid w:val="00D125D0"/>
    <w:rsid w:val="00D25A39"/>
    <w:rsid w:val="00D37EDC"/>
    <w:rsid w:val="00D555D4"/>
    <w:rsid w:val="00D715AA"/>
    <w:rsid w:val="00D81BB7"/>
    <w:rsid w:val="00D86945"/>
    <w:rsid w:val="00DC1AB3"/>
    <w:rsid w:val="00DC5538"/>
    <w:rsid w:val="00DD4024"/>
    <w:rsid w:val="00DE48F3"/>
    <w:rsid w:val="00DE4F23"/>
    <w:rsid w:val="00DE66A8"/>
    <w:rsid w:val="00DF45D4"/>
    <w:rsid w:val="00E11D12"/>
    <w:rsid w:val="00E61B67"/>
    <w:rsid w:val="00E71EEE"/>
    <w:rsid w:val="00E843B9"/>
    <w:rsid w:val="00E93124"/>
    <w:rsid w:val="00E96455"/>
    <w:rsid w:val="00ED0FC4"/>
    <w:rsid w:val="00ED4807"/>
    <w:rsid w:val="00EE4260"/>
    <w:rsid w:val="00EE4783"/>
    <w:rsid w:val="00EF7319"/>
    <w:rsid w:val="00F20229"/>
    <w:rsid w:val="00F3437B"/>
    <w:rsid w:val="00F74EFF"/>
    <w:rsid w:val="00F8420C"/>
    <w:rsid w:val="00F93EC9"/>
    <w:rsid w:val="00FC7854"/>
    <w:rsid w:val="00FD0E8F"/>
    <w:rsid w:val="00FE7AED"/>
    <w:rsid w:val="00FF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5">
    <w:name w:val="Текст 14-1.5"/>
    <w:basedOn w:val="a"/>
    <w:rsid w:val="00880381"/>
    <w:pPr>
      <w:widowControl w:val="0"/>
      <w:spacing w:line="360" w:lineRule="auto"/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2</cp:revision>
  <cp:lastPrinted>2024-11-02T09:35:00Z</cp:lastPrinted>
  <dcterms:created xsi:type="dcterms:W3CDTF">2026-04-30T05:40:00Z</dcterms:created>
  <dcterms:modified xsi:type="dcterms:W3CDTF">2026-04-30T05:40:00Z</dcterms:modified>
</cp:coreProperties>
</file>