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501D" w14:textId="77777777" w:rsidR="000B55B7" w:rsidRPr="00B256B7" w:rsidRDefault="000B55B7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bookmarkStart w:id="0" w:name="_GoBack"/>
      <w:bookmarkEnd w:id="0"/>
    </w:p>
    <w:p w14:paraId="1393710F" w14:textId="6E774B26" w:rsidR="00A5243C" w:rsidRPr="00C65467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B663F5" w14:textId="56D2399E" w:rsidR="00C176AF" w:rsidRDefault="00C176AF" w:rsidP="00702454">
                            <w:pPr>
                              <w:pStyle w:val="a4"/>
                              <w:rPr>
                                <w:b/>
                                <w:szCs w:val="28"/>
                              </w:rPr>
                            </w:pPr>
                            <w:r w:rsidRPr="005705EF">
                              <w:rPr>
                                <w:b/>
                                <w:szCs w:val="28"/>
                              </w:rPr>
                              <w:t>Об утверждении отчета по исполнению плана работы</w:t>
                            </w:r>
                          </w:p>
                          <w:p w14:paraId="2D3B9B02" w14:textId="353A7631" w:rsidR="00C176AF" w:rsidRPr="005705EF" w:rsidRDefault="00C176AF" w:rsidP="00702454">
                            <w:pPr>
                              <w:pStyle w:val="a4"/>
                              <w:rPr>
                                <w:b/>
                                <w:szCs w:val="28"/>
                              </w:rPr>
                            </w:pPr>
                            <w:r w:rsidRPr="005705EF">
                              <w:rPr>
                                <w:b/>
                                <w:szCs w:val="28"/>
                              </w:rPr>
                              <w:t xml:space="preserve">территориальной избирательной комиссии Чердынского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муниципального округа за </w:t>
                            </w:r>
                            <w:r w:rsidR="00702454">
                              <w:rPr>
                                <w:b/>
                                <w:szCs w:val="28"/>
                              </w:rPr>
                              <w:t>май</w:t>
                            </w:r>
                          </w:p>
                          <w:p w14:paraId="6BBEA4FA" w14:textId="64FC67E2" w:rsidR="00B33253" w:rsidRPr="00B33253" w:rsidRDefault="00B33253" w:rsidP="00C65467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62B663F5" w14:textId="56D2399E" w:rsidR="00C176AF" w:rsidRDefault="00C176AF" w:rsidP="00702454">
                      <w:pPr>
                        <w:pStyle w:val="a4"/>
                        <w:rPr>
                          <w:b/>
                          <w:szCs w:val="28"/>
                        </w:rPr>
                      </w:pPr>
                      <w:r w:rsidRPr="005705EF">
                        <w:rPr>
                          <w:b/>
                          <w:szCs w:val="28"/>
                        </w:rPr>
                        <w:t>Об утверждении отчета по исполнению плана работы</w:t>
                      </w:r>
                    </w:p>
                    <w:p w14:paraId="2D3B9B02" w14:textId="353A7631" w:rsidR="00C176AF" w:rsidRPr="005705EF" w:rsidRDefault="00C176AF" w:rsidP="00702454">
                      <w:pPr>
                        <w:pStyle w:val="a4"/>
                        <w:rPr>
                          <w:b/>
                          <w:szCs w:val="28"/>
                        </w:rPr>
                      </w:pPr>
                      <w:r w:rsidRPr="005705EF">
                        <w:rPr>
                          <w:b/>
                          <w:szCs w:val="28"/>
                        </w:rPr>
                        <w:t xml:space="preserve">территориальной избирательной комиссии Чердынского </w:t>
                      </w:r>
                      <w:r>
                        <w:rPr>
                          <w:b/>
                          <w:szCs w:val="28"/>
                        </w:rPr>
                        <w:t xml:space="preserve">муниципального округа за </w:t>
                      </w:r>
                      <w:r w:rsidR="00702454">
                        <w:rPr>
                          <w:b/>
                          <w:szCs w:val="28"/>
                        </w:rPr>
                        <w:t>май</w:t>
                      </w:r>
                    </w:p>
                    <w:p w14:paraId="6BBEA4FA" w14:textId="64FC67E2" w:rsidR="00B33253" w:rsidRPr="00B33253" w:rsidRDefault="00B33253" w:rsidP="00C65467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47B502A" w:rsidR="00975170" w:rsidRPr="00B256B7" w:rsidRDefault="005560A3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 w:rsidRPr="00B256B7">
                              <w:rPr>
                                <w:szCs w:val="28"/>
                              </w:rPr>
                              <w:t>2</w:t>
                            </w:r>
                            <w:r w:rsidR="00B256B7" w:rsidRPr="00B256B7">
                              <w:rPr>
                                <w:szCs w:val="28"/>
                              </w:rPr>
                              <w:t xml:space="preserve">9 мая </w:t>
                            </w:r>
                            <w:r w:rsidRPr="00B256B7">
                              <w:rPr>
                                <w:szCs w:val="28"/>
                              </w:rPr>
                              <w:t>2026</w:t>
                            </w:r>
                            <w:r w:rsidR="00B256B7">
                              <w:rPr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047B502A" w:rsidR="00975170" w:rsidRPr="00B256B7" w:rsidRDefault="005560A3" w:rsidP="00A67D26">
                      <w:pPr>
                        <w:pStyle w:val="a4"/>
                        <w:rPr>
                          <w:szCs w:val="28"/>
                        </w:rPr>
                      </w:pPr>
                      <w:r w:rsidRPr="00B256B7">
                        <w:rPr>
                          <w:szCs w:val="28"/>
                        </w:rPr>
                        <w:t>2</w:t>
                      </w:r>
                      <w:r w:rsidR="00B256B7" w:rsidRPr="00B256B7">
                        <w:rPr>
                          <w:szCs w:val="28"/>
                        </w:rPr>
                        <w:t xml:space="preserve">9 мая </w:t>
                      </w:r>
                      <w:r w:rsidRPr="00B256B7">
                        <w:rPr>
                          <w:szCs w:val="28"/>
                        </w:rPr>
                        <w:t>2026</w:t>
                      </w:r>
                      <w:r w:rsidR="00B256B7">
                        <w:rPr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7649DA8" w:rsidR="00E75F24" w:rsidRPr="00B256B7" w:rsidRDefault="005560A3" w:rsidP="00E75F24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 w:rsidRPr="00B256B7">
                              <w:rPr>
                                <w:szCs w:val="28"/>
                              </w:rPr>
                              <w:t>8</w:t>
                            </w:r>
                            <w:r w:rsidR="00702454">
                              <w:rPr>
                                <w:szCs w:val="28"/>
                              </w:rPr>
                              <w:t>8/01</w:t>
                            </w:r>
                            <w:r w:rsidRPr="00B256B7">
                              <w:rPr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37649DA8" w:rsidR="00E75F24" w:rsidRPr="00B256B7" w:rsidRDefault="005560A3" w:rsidP="00E75F24">
                      <w:pPr>
                        <w:pStyle w:val="a4"/>
                        <w:rPr>
                          <w:szCs w:val="28"/>
                        </w:rPr>
                      </w:pPr>
                      <w:r w:rsidRPr="00B256B7">
                        <w:rPr>
                          <w:szCs w:val="28"/>
                        </w:rPr>
                        <w:t>8</w:t>
                      </w:r>
                      <w:r w:rsidR="00702454">
                        <w:rPr>
                          <w:szCs w:val="28"/>
                        </w:rPr>
                        <w:t>8/01</w:t>
                      </w:r>
                      <w:r w:rsidRPr="00B256B7">
                        <w:rPr>
                          <w:szCs w:val="28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2976C5" w14:textId="77777777" w:rsidR="00702454" w:rsidRDefault="00702454" w:rsidP="00702454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14:paraId="31BE43A0" w14:textId="77777777" w:rsidR="00702454" w:rsidRPr="00423A9F" w:rsidRDefault="00702454" w:rsidP="00702454">
      <w:pPr>
        <w:spacing w:before="120" w:after="120" w:line="360" w:lineRule="auto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6B3525B7" w14:textId="6EFC75CA" w:rsidR="00702454" w:rsidRDefault="00702454" w:rsidP="00702454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отчет об исполнении плана работы территориальной избирательной комиссии за</w:t>
      </w:r>
      <w:r>
        <w:rPr>
          <w:szCs w:val="28"/>
        </w:rPr>
        <w:t xml:space="preserve"> </w:t>
      </w:r>
      <w:r>
        <w:rPr>
          <w:szCs w:val="28"/>
        </w:rPr>
        <w:t xml:space="preserve">май </w:t>
      </w:r>
      <w:r>
        <w:rPr>
          <w:szCs w:val="28"/>
        </w:rPr>
        <w:t>2026 года согласно приложению.</w:t>
      </w:r>
    </w:p>
    <w:p w14:paraId="70F4E074" w14:textId="77777777" w:rsidR="00702454" w:rsidRDefault="00702454" w:rsidP="00702454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се</w:t>
      </w:r>
      <w:r>
        <w:rPr>
          <w:szCs w:val="28"/>
        </w:rPr>
        <w:t>ти Интернет.</w:t>
      </w:r>
    </w:p>
    <w:p w14:paraId="7D53AF75" w14:textId="77777777" w:rsidR="00702454" w:rsidRPr="00EB7466" w:rsidRDefault="00702454" w:rsidP="00702454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 w:rsidRPr="00EB7466">
        <w:rPr>
          <w:szCs w:val="28"/>
          <w:lang w:eastAsia="ar-SA"/>
        </w:rPr>
        <w:t xml:space="preserve"> Контроль за исполнением настоящего решения возложить на председателя территориальной избирательной комиссии Чердынского муниципального округа Бессонову Т.Е.</w:t>
      </w:r>
    </w:p>
    <w:p w14:paraId="382AA539" w14:textId="77777777" w:rsidR="000B55B7" w:rsidRDefault="000B55B7" w:rsidP="000B55B7">
      <w:pPr>
        <w:tabs>
          <w:tab w:val="left" w:pos="900"/>
        </w:tabs>
        <w:ind w:left="540"/>
        <w:jc w:val="both"/>
        <w:rPr>
          <w:szCs w:val="28"/>
          <w:lang w:eastAsia="ar-SA"/>
        </w:rPr>
      </w:pPr>
    </w:p>
    <w:p w14:paraId="4C7F2AE3" w14:textId="77777777" w:rsidR="000B55B7" w:rsidRPr="005560A3" w:rsidRDefault="000B55B7" w:rsidP="000B55B7">
      <w:pPr>
        <w:tabs>
          <w:tab w:val="left" w:pos="900"/>
        </w:tabs>
        <w:ind w:left="540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0B55B7" w14:paraId="3088DC4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0A15AE3" w14:textId="77777777" w:rsidR="000B55B7" w:rsidRPr="00FD0E8F" w:rsidRDefault="000B55B7" w:rsidP="00B256B7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92877CD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Т.Е.Бессонова</w:t>
            </w:r>
            <w:proofErr w:type="spellEnd"/>
          </w:p>
        </w:tc>
      </w:tr>
      <w:tr w:rsidR="000B55B7" w14:paraId="1DE3AFF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D783956" w14:textId="77777777" w:rsidR="000B55B7" w:rsidRDefault="000B55B7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583C5708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</w:p>
        </w:tc>
      </w:tr>
      <w:tr w:rsidR="000B55B7" w14:paraId="67E430A2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2E34DD5" w14:textId="77777777" w:rsidR="000B55B7" w:rsidRDefault="000B55B7" w:rsidP="00B256B7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52DC4D0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14:paraId="28A42AC0" w14:textId="77777777" w:rsidR="007A4AFC" w:rsidRPr="00DF42F4" w:rsidRDefault="007A4AFC" w:rsidP="00B256B7">
      <w:pPr>
        <w:pStyle w:val="a7"/>
        <w:spacing w:line="360" w:lineRule="auto"/>
        <w:ind w:firstLine="0"/>
        <w:rPr>
          <w:sz w:val="20"/>
        </w:rPr>
      </w:pPr>
    </w:p>
    <w:sectPr w:rsidR="007A4AFC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1CA8F4" w14:textId="77777777" w:rsidR="002451CB" w:rsidRDefault="002451CB">
      <w:r>
        <w:separator/>
      </w:r>
    </w:p>
  </w:endnote>
  <w:endnote w:type="continuationSeparator" w:id="0">
    <w:p w14:paraId="39A4C965" w14:textId="77777777" w:rsidR="002451CB" w:rsidRDefault="00245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0EFC38" w14:textId="77777777" w:rsidR="002451CB" w:rsidRDefault="002451CB">
      <w:r>
        <w:separator/>
      </w:r>
    </w:p>
  </w:footnote>
  <w:footnote w:type="continuationSeparator" w:id="0">
    <w:p w14:paraId="56F1BD31" w14:textId="77777777" w:rsidR="002451CB" w:rsidRDefault="002451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5BF3F238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32FD1" w:rsidRPr="00532FD1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ЧЕРДЫНСКОГО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A26ADAB" w:rsidR="00A337B6" w:rsidRPr="00CA5A0E" w:rsidRDefault="0075537F" w:rsidP="007A4AF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5537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B07BB81" w:rsidR="00811B95" w:rsidRPr="00201E8F" w:rsidRDefault="00532FD1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532FD1">
            <w:rPr>
              <w:rFonts w:ascii="Times New Roman" w:hAnsi="Times New Roman" w:cs="Times New Roman"/>
              <w:b/>
              <w:bCs/>
              <w:spacing w:val="20"/>
            </w:rPr>
            <w:t>г. Чердынь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B55B7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451C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0A3"/>
    <w:rsid w:val="00556797"/>
    <w:rsid w:val="00584989"/>
    <w:rsid w:val="00592B00"/>
    <w:rsid w:val="005A62A6"/>
    <w:rsid w:val="005C56CB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02454"/>
    <w:rsid w:val="00741EB1"/>
    <w:rsid w:val="00751328"/>
    <w:rsid w:val="0075537F"/>
    <w:rsid w:val="00756AB6"/>
    <w:rsid w:val="00772DA0"/>
    <w:rsid w:val="007746C3"/>
    <w:rsid w:val="007A4AFC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0201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5FC8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256B7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6AF"/>
    <w:rsid w:val="00C17CFD"/>
    <w:rsid w:val="00C20323"/>
    <w:rsid w:val="00C33007"/>
    <w:rsid w:val="00C34A95"/>
    <w:rsid w:val="00C359CC"/>
    <w:rsid w:val="00C46980"/>
    <w:rsid w:val="00C477FF"/>
    <w:rsid w:val="00C60B0F"/>
    <w:rsid w:val="00C65467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2E46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Boss</cp:lastModifiedBy>
  <cp:revision>3</cp:revision>
  <cp:lastPrinted>2026-06-01T05:17:00Z</cp:lastPrinted>
  <dcterms:created xsi:type="dcterms:W3CDTF">2026-06-01T10:55:00Z</dcterms:created>
  <dcterms:modified xsi:type="dcterms:W3CDTF">2026-06-01T10:57:00Z</dcterms:modified>
</cp:coreProperties>
</file>