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1D501D" w14:textId="3247EAF3" w:rsidR="000B55B7" w:rsidRPr="00B256B7" w:rsidRDefault="00642140" w:rsidP="009213EB">
      <w:pPr>
        <w:pStyle w:val="a6"/>
        <w:spacing w:after="0" w:line="240" w:lineRule="auto"/>
        <w:ind w:right="5387"/>
        <w:rPr>
          <w:b w:val="0"/>
          <w:bCs/>
          <w:sz w:val="20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6369F4C4">
                <wp:simplePos x="0" y="0"/>
                <wp:positionH relativeFrom="margin">
                  <wp:align>right</wp:align>
                </wp:positionH>
                <wp:positionV relativeFrom="page">
                  <wp:posOffset>2162175</wp:posOffset>
                </wp:positionV>
                <wp:extent cx="5930265" cy="1504950"/>
                <wp:effectExtent l="0" t="0" r="13335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265" cy="1504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23626B" w14:textId="72DFFC5C" w:rsidR="008E2AE4" w:rsidRDefault="008E2AE4" w:rsidP="00A50957">
                            <w:pPr>
                              <w:pStyle w:val="a3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bookmarkStart w:id="0" w:name="_Hlk235439258"/>
                            <w:bookmarkStart w:id="1" w:name="_Hlk235439321"/>
                            <w:bookmarkStart w:id="2" w:name="_Hlk235439322"/>
                            <w:r w:rsidRPr="00C3248C">
                              <w:rPr>
                                <w:b/>
                                <w:bCs/>
                                <w:szCs w:val="28"/>
                              </w:rPr>
                              <w:t>О проведении адресного информирования избирателей</w:t>
                            </w:r>
                          </w:p>
                          <w:p w14:paraId="1B8384E1" w14:textId="77777777" w:rsidR="008E2AE4" w:rsidRPr="00C3248C" w:rsidRDefault="008E2AE4" w:rsidP="00A50957">
                            <w:pPr>
                              <w:pStyle w:val="a3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C3248C">
                              <w:rPr>
                                <w:b/>
                                <w:bCs/>
                                <w:szCs w:val="28"/>
                              </w:rPr>
                              <w:t>на выборах депутатов Государственной Думы Федерального Собрания Российской Федерации девятого созыва и совмещенных с ними выборах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, </w:t>
                            </w:r>
                            <w:r w:rsidRPr="00A51A63">
                              <w:rPr>
                                <w:b/>
                                <w:bCs/>
                                <w:szCs w:val="28"/>
                              </w:rPr>
                              <w:t>назначенных на 20 сентября 2026 года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,</w:t>
                            </w:r>
                          </w:p>
                          <w:p w14:paraId="1F8D75B2" w14:textId="3EA8E365" w:rsidR="008E2AE4" w:rsidRPr="00B33253" w:rsidRDefault="008E2AE4" w:rsidP="00A50957">
                            <w:pPr>
                              <w:pStyle w:val="a3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C3248C">
                              <w:rPr>
                                <w:b/>
                                <w:bCs/>
                                <w:szCs w:val="28"/>
                              </w:rPr>
                              <w:t>путем их оповещения способом поквартирного (подомового) обхода</w:t>
                            </w:r>
                            <w:bookmarkEnd w:id="0"/>
                            <w:r w:rsidR="00BD1EF9">
                              <w:rPr>
                                <w:b/>
                                <w:bCs/>
                                <w:szCs w:val="28"/>
                              </w:rPr>
                              <w:br/>
                              <w:t xml:space="preserve"> на территории </w:t>
                            </w:r>
                            <w:r w:rsidR="00101A14">
                              <w:rPr>
                                <w:b/>
                                <w:bCs/>
                                <w:szCs w:val="28"/>
                              </w:rPr>
                              <w:t>Чердынского муниципального округа</w:t>
                            </w:r>
                            <w:bookmarkEnd w:id="1"/>
                            <w:bookmarkEnd w:id="2"/>
                          </w:p>
                          <w:p w14:paraId="6BBEA4FA" w14:textId="64FC67E2" w:rsidR="00B33253" w:rsidRPr="00B33253" w:rsidRDefault="00B33253" w:rsidP="00642140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5.75pt;margin-top:170.25pt;width:466.95pt;height:118.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" filled="f" stroked="f">
                <v:textbox inset="0,0,0,0">
                  <w:txbxContent>
                    <w:p w14:paraId="4F23626B" w14:textId="72DFFC5C" w:rsidR="008E2AE4" w:rsidRDefault="008E2AE4" w:rsidP="00A50957">
                      <w:pPr>
                        <w:pStyle w:val="a3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bookmarkStart w:id="3" w:name="_Hlk235439258"/>
                      <w:bookmarkStart w:id="4" w:name="_Hlk235439321"/>
                      <w:bookmarkStart w:id="5" w:name="_Hlk235439322"/>
                      <w:r w:rsidRPr="00C3248C">
                        <w:rPr>
                          <w:b/>
                          <w:bCs/>
                          <w:szCs w:val="28"/>
                        </w:rPr>
                        <w:t>О проведении адресного информирования избирателей</w:t>
                      </w:r>
                    </w:p>
                    <w:p w14:paraId="1B8384E1" w14:textId="77777777" w:rsidR="008E2AE4" w:rsidRPr="00C3248C" w:rsidRDefault="008E2AE4" w:rsidP="00A50957">
                      <w:pPr>
                        <w:pStyle w:val="a3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C3248C">
                        <w:rPr>
                          <w:b/>
                          <w:bCs/>
                          <w:szCs w:val="28"/>
                        </w:rPr>
                        <w:t>на выборах депутатов Государственной Думы Федерального Собрания Российской Федерации девятого созыва и совмещенных с ними выборах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, </w:t>
                      </w:r>
                      <w:r w:rsidRPr="00A51A63">
                        <w:rPr>
                          <w:b/>
                          <w:bCs/>
                          <w:szCs w:val="28"/>
                        </w:rPr>
                        <w:t>назначенных на 20 сентября 2026 года</w:t>
                      </w:r>
                      <w:r>
                        <w:rPr>
                          <w:b/>
                          <w:bCs/>
                          <w:szCs w:val="28"/>
                        </w:rPr>
                        <w:t>,</w:t>
                      </w:r>
                    </w:p>
                    <w:p w14:paraId="1F8D75B2" w14:textId="3EA8E365" w:rsidR="008E2AE4" w:rsidRPr="00B33253" w:rsidRDefault="008E2AE4" w:rsidP="00A50957">
                      <w:pPr>
                        <w:pStyle w:val="a3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C3248C">
                        <w:rPr>
                          <w:b/>
                          <w:bCs/>
                          <w:szCs w:val="28"/>
                        </w:rPr>
                        <w:t>путем их оповещения способом поквартирного (подомового) обхода</w:t>
                      </w:r>
                      <w:bookmarkEnd w:id="3"/>
                      <w:r w:rsidR="00BD1EF9">
                        <w:rPr>
                          <w:b/>
                          <w:bCs/>
                          <w:szCs w:val="28"/>
                        </w:rPr>
                        <w:br/>
                        <w:t xml:space="preserve"> на территории </w:t>
                      </w:r>
                      <w:r w:rsidR="00101A14">
                        <w:rPr>
                          <w:b/>
                          <w:bCs/>
                          <w:szCs w:val="28"/>
                        </w:rPr>
                        <w:t>Чердынского муниципального округа</w:t>
                      </w:r>
                      <w:bookmarkEnd w:id="4"/>
                      <w:bookmarkEnd w:id="5"/>
                    </w:p>
                    <w:p w14:paraId="6BBEA4FA" w14:textId="64FC67E2" w:rsidR="00B33253" w:rsidRPr="00B33253" w:rsidRDefault="00B33253" w:rsidP="00642140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1393710F" w14:textId="01659D15" w:rsidR="00A5243C" w:rsidRPr="00C65467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299B377A" w:rsidR="00975170" w:rsidRPr="00B256B7" w:rsidRDefault="00FE74C1" w:rsidP="00A67D26">
                            <w:pPr>
                              <w:pStyle w:val="a4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23</w:t>
                            </w:r>
                            <w:r w:rsidR="00642140">
                              <w:rPr>
                                <w:szCs w:val="28"/>
                              </w:rPr>
                              <w:t xml:space="preserve"> июля</w:t>
                            </w:r>
                            <w:r w:rsidR="00B256B7" w:rsidRPr="00B256B7">
                              <w:rPr>
                                <w:szCs w:val="28"/>
                              </w:rPr>
                              <w:t xml:space="preserve"> </w:t>
                            </w:r>
                            <w:r w:rsidR="005560A3" w:rsidRPr="00B256B7">
                              <w:rPr>
                                <w:szCs w:val="28"/>
                              </w:rPr>
                              <w:t>2026</w:t>
                            </w:r>
                            <w:r w:rsidR="00B256B7">
                              <w:rPr>
                                <w:szCs w:val="28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299B377A" w:rsidR="00975170" w:rsidRPr="00B256B7" w:rsidRDefault="00FE74C1" w:rsidP="00A67D26">
                      <w:pPr>
                        <w:pStyle w:val="a4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23</w:t>
                      </w:r>
                      <w:r w:rsidR="00642140">
                        <w:rPr>
                          <w:szCs w:val="28"/>
                        </w:rPr>
                        <w:t xml:space="preserve"> июля</w:t>
                      </w:r>
                      <w:r w:rsidR="00B256B7" w:rsidRPr="00B256B7">
                        <w:rPr>
                          <w:szCs w:val="28"/>
                        </w:rPr>
                        <w:t xml:space="preserve"> </w:t>
                      </w:r>
                      <w:r w:rsidR="005560A3" w:rsidRPr="00B256B7">
                        <w:rPr>
                          <w:szCs w:val="28"/>
                        </w:rPr>
                        <w:t>2026</w:t>
                      </w:r>
                      <w:r w:rsidR="00B256B7">
                        <w:rPr>
                          <w:szCs w:val="28"/>
                        </w:rPr>
                        <w:t xml:space="preserve">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6F14A65D" w:rsidR="00E75F24" w:rsidRPr="00B256B7" w:rsidRDefault="00F9596E" w:rsidP="00E75F24">
                            <w:pPr>
                              <w:pStyle w:val="a4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9</w:t>
                            </w:r>
                            <w:r w:rsidR="00101A14">
                              <w:rPr>
                                <w:szCs w:val="28"/>
                              </w:rPr>
                              <w:t>4/04</w:t>
                            </w:r>
                            <w:r w:rsidR="005560A3" w:rsidRPr="00B256B7">
                              <w:rPr>
                                <w:szCs w:val="28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6F14A65D" w:rsidR="00E75F24" w:rsidRPr="00B256B7" w:rsidRDefault="00F9596E" w:rsidP="00E75F24">
                      <w:pPr>
                        <w:pStyle w:val="a4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9</w:t>
                      </w:r>
                      <w:r w:rsidR="00101A14">
                        <w:rPr>
                          <w:szCs w:val="28"/>
                        </w:rPr>
                        <w:t>4/04</w:t>
                      </w:r>
                      <w:r w:rsidR="005560A3" w:rsidRPr="00B256B7">
                        <w:rPr>
                          <w:szCs w:val="28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96B1280" w14:textId="77777777" w:rsidR="00642140" w:rsidRDefault="00642140" w:rsidP="005952D4">
      <w:pPr>
        <w:spacing w:line="360" w:lineRule="auto"/>
        <w:jc w:val="both"/>
        <w:rPr>
          <w:szCs w:val="28"/>
        </w:rPr>
      </w:pPr>
    </w:p>
    <w:p w14:paraId="32F41F53" w14:textId="77777777" w:rsidR="00B73537" w:rsidRDefault="00B73537" w:rsidP="00FE74C1">
      <w:pPr>
        <w:pStyle w:val="a7"/>
        <w:suppressAutoHyphens/>
        <w:spacing w:line="360" w:lineRule="auto"/>
        <w:ind w:firstLine="709"/>
        <w:rPr>
          <w:szCs w:val="28"/>
        </w:rPr>
      </w:pPr>
    </w:p>
    <w:p w14:paraId="361B364E" w14:textId="6F0E9F78" w:rsidR="00101A14" w:rsidRPr="00751328" w:rsidRDefault="00101A14" w:rsidP="00101A14">
      <w:pPr>
        <w:pStyle w:val="a7"/>
        <w:spacing w:line="360" w:lineRule="auto"/>
        <w:ind w:firstLine="567"/>
      </w:pPr>
      <w:bookmarkStart w:id="3" w:name="_Hlk235439304"/>
      <w:r w:rsidRPr="006067A7">
        <w:t xml:space="preserve">Руководствуясь статьями 30, 31, частью 1 статьи 59, частью 2 статьи 81  Федерального закона от 22 февраля 2014 года № 20-ФЗ «О выборах депутатов Государственной Думы Федерального Собрания Российской Федерации», пунктом 9 статьи 26, пунктом 6 статьи 27, пунктом 3 статьи 45, пунктом 2 статьи 64 Федерального закона от 12 июня 2002 года № 67-ФЗ «Об основных гарантиях избирательных прав и права на участие в референдуме граждан Российской Федерации», </w:t>
      </w:r>
      <w:bookmarkEnd w:id="3"/>
      <w:r w:rsidRPr="006067A7">
        <w:t>постановлением Избирательной комиссии Пермского края от 2</w:t>
      </w:r>
      <w:r>
        <w:t>2</w:t>
      </w:r>
      <w:r w:rsidRPr="006067A7">
        <w:t xml:space="preserve"> июля</w:t>
      </w:r>
      <w:r w:rsidR="00BD1EF9">
        <w:t xml:space="preserve"> 2026 года № </w:t>
      </w:r>
      <w:r w:rsidR="00BD1EF9" w:rsidRPr="00BD1EF9">
        <w:t>129</w:t>
      </w:r>
      <w:r w:rsidR="00BD1EF9">
        <w:t>/03-4</w:t>
      </w:r>
      <w:r w:rsidRPr="006067A7">
        <w:t xml:space="preserve"> «О проведении адресного информирования избирателей на выборах депутатов Государственной Думы Федерального Собрания Российской Федерации девятого созыва и совмещенных с ними выборах в единый день голосования путем их оповещения способом поквартирного (подомового) обхода»</w:t>
      </w:r>
      <w:r>
        <w:t xml:space="preserve"> </w:t>
      </w:r>
    </w:p>
    <w:p w14:paraId="779A8E4E" w14:textId="419DE623" w:rsidR="00C65467" w:rsidRDefault="00C65467" w:rsidP="00C65467">
      <w:pPr>
        <w:spacing w:before="120" w:after="120" w:line="360" w:lineRule="auto"/>
        <w:jc w:val="center"/>
        <w:rPr>
          <w:szCs w:val="28"/>
        </w:rPr>
      </w:pPr>
      <w:r>
        <w:rPr>
          <w:szCs w:val="28"/>
        </w:rPr>
        <w:t xml:space="preserve">Комиссия р е </w:t>
      </w:r>
      <w:proofErr w:type="gramStart"/>
      <w:r>
        <w:rPr>
          <w:szCs w:val="28"/>
        </w:rPr>
        <w:t>ш</w:t>
      </w:r>
      <w:proofErr w:type="gramEnd"/>
      <w:r>
        <w:rPr>
          <w:szCs w:val="28"/>
        </w:rPr>
        <w:t xml:space="preserve"> а е т:</w:t>
      </w:r>
    </w:p>
    <w:p w14:paraId="376603F9" w14:textId="00D6AAA4" w:rsidR="00101A14" w:rsidRDefault="00101A14" w:rsidP="00101A14">
      <w:pPr>
        <w:pStyle w:val="a7"/>
        <w:numPr>
          <w:ilvl w:val="0"/>
          <w:numId w:val="11"/>
        </w:numPr>
        <w:spacing w:line="360" w:lineRule="auto"/>
        <w:ind w:left="0" w:firstLine="720"/>
      </w:pPr>
      <w:r>
        <w:t xml:space="preserve">Утвердить перечень участковых избирательных комиссий, </w:t>
      </w:r>
      <w:bookmarkStart w:id="4" w:name="_Hlk235439404"/>
      <w:r>
        <w:t xml:space="preserve">которые будут осуществлять проведение адресного информирования </w:t>
      </w:r>
      <w:r w:rsidRPr="003F62BD">
        <w:t>избирателей на выборах депутатов Государственной Думы Федерального Собрания Российской Федерации девятого созыва и совмещенных с ними выборах</w:t>
      </w:r>
      <w:r>
        <w:t>,</w:t>
      </w:r>
      <w:r w:rsidRPr="003F62BD">
        <w:t xml:space="preserve"> </w:t>
      </w:r>
      <w:r w:rsidRPr="00A51A63">
        <w:t xml:space="preserve">назначенных на 20 сентября 2026 года, </w:t>
      </w:r>
      <w:r w:rsidRPr="003F62BD">
        <w:t xml:space="preserve">путем их оповещения способом поквартирного (подомового) обхода с использованием специализированного цифрового сервиса </w:t>
      </w:r>
      <w:r>
        <w:t>(далее – проект «</w:t>
      </w:r>
      <w:proofErr w:type="spellStart"/>
      <w:r>
        <w:t>ИнформУИК</w:t>
      </w:r>
      <w:proofErr w:type="spellEnd"/>
      <w:r>
        <w:t>»)</w:t>
      </w:r>
      <w:bookmarkEnd w:id="4"/>
      <w:r>
        <w:t xml:space="preserve">, а </w:t>
      </w:r>
      <w:r>
        <w:lastRenderedPageBreak/>
        <w:t>также численность членов участковых избирательных комиссий, участвующих в проекте «</w:t>
      </w:r>
      <w:proofErr w:type="spellStart"/>
      <w:r>
        <w:t>ИнформУИК</w:t>
      </w:r>
      <w:proofErr w:type="spellEnd"/>
      <w:r>
        <w:t>», на территории Чердынского муниципального округа согласно приложению №1 к настоящему решению.</w:t>
      </w:r>
    </w:p>
    <w:p w14:paraId="5FB32A24" w14:textId="04D7F816" w:rsidR="00101A14" w:rsidRDefault="00101A14" w:rsidP="00101A14">
      <w:pPr>
        <w:pStyle w:val="a7"/>
        <w:numPr>
          <w:ilvl w:val="0"/>
          <w:numId w:val="11"/>
        </w:numPr>
        <w:spacing w:line="360" w:lineRule="auto"/>
        <w:ind w:left="0" w:firstLine="720"/>
      </w:pPr>
      <w:bookmarkStart w:id="5" w:name="_Hlk235439484"/>
      <w:r>
        <w:t xml:space="preserve">Определить из числа членов территориальной избирательной комиссии Чердынского муниципального округа координаторов, ответственных за реализацию проекта </w:t>
      </w:r>
      <w:bookmarkStart w:id="6" w:name="_Hlk235271490"/>
      <w:r>
        <w:t>«</w:t>
      </w:r>
      <w:proofErr w:type="spellStart"/>
      <w:r>
        <w:t>ИнформУИК</w:t>
      </w:r>
      <w:proofErr w:type="spellEnd"/>
      <w:r>
        <w:t xml:space="preserve">» </w:t>
      </w:r>
      <w:bookmarkEnd w:id="6"/>
      <w:r>
        <w:t xml:space="preserve">на территории </w:t>
      </w:r>
      <w:bookmarkEnd w:id="5"/>
      <w:r>
        <w:t>Чердынского муниципального округа</w:t>
      </w:r>
      <w:r w:rsidRPr="000938DE">
        <w:t xml:space="preserve"> </w:t>
      </w:r>
      <w:bookmarkStart w:id="7" w:name="_Hlk235436388"/>
      <w:r>
        <w:t>согласно приложению №2</w:t>
      </w:r>
      <w:r w:rsidRPr="007566E5">
        <w:t xml:space="preserve"> </w:t>
      </w:r>
      <w:r>
        <w:t>к настоящему решению.</w:t>
      </w:r>
      <w:bookmarkEnd w:id="7"/>
    </w:p>
    <w:p w14:paraId="2F9E89DB" w14:textId="77777777" w:rsidR="00101A14" w:rsidRDefault="00101A14" w:rsidP="00101A14">
      <w:pPr>
        <w:pStyle w:val="a7"/>
        <w:numPr>
          <w:ilvl w:val="0"/>
          <w:numId w:val="11"/>
        </w:numPr>
        <w:spacing w:line="360" w:lineRule="auto"/>
        <w:ind w:left="0" w:firstLine="720"/>
      </w:pPr>
      <w:r>
        <w:t xml:space="preserve">Утвердить график проведения очных инструктажей членов участковых избирательных комиссий, участвующих в </w:t>
      </w:r>
      <w:r w:rsidRPr="000938DE">
        <w:t>проект</w:t>
      </w:r>
      <w:r>
        <w:t>е</w:t>
      </w:r>
      <w:r w:rsidRPr="000938DE">
        <w:t xml:space="preserve"> «</w:t>
      </w:r>
      <w:proofErr w:type="spellStart"/>
      <w:r w:rsidRPr="000938DE">
        <w:t>ИнформУИК</w:t>
      </w:r>
      <w:proofErr w:type="spellEnd"/>
      <w:r w:rsidRPr="000938DE">
        <w:t>»</w:t>
      </w:r>
      <w:r w:rsidRPr="007566E5">
        <w:t xml:space="preserve"> согласно приложению №</w:t>
      </w:r>
      <w:r>
        <w:t>3</w:t>
      </w:r>
      <w:r w:rsidRPr="007566E5">
        <w:t xml:space="preserve"> к настоящему решению.</w:t>
      </w:r>
    </w:p>
    <w:p w14:paraId="34CF967A" w14:textId="77777777" w:rsidR="00101A14" w:rsidRPr="00101A14" w:rsidRDefault="00BC7710" w:rsidP="00101A14">
      <w:pPr>
        <w:pStyle w:val="a7"/>
        <w:numPr>
          <w:ilvl w:val="0"/>
          <w:numId w:val="11"/>
        </w:numPr>
        <w:spacing w:line="360" w:lineRule="auto"/>
        <w:ind w:left="0" w:firstLine="720"/>
      </w:pPr>
      <w:r w:rsidRPr="00101A14">
        <w:rPr>
          <w:szCs w:val="28"/>
        </w:rPr>
        <w:t>Разместить настоящее решение на официальном сайте территориальной избирательной комиссии в информационно-телекоммуникационной сети Интернет.</w:t>
      </w:r>
    </w:p>
    <w:p w14:paraId="0ABC1CEA" w14:textId="1ACC8975" w:rsidR="00541B4A" w:rsidRPr="00101A14" w:rsidRDefault="0032116A" w:rsidP="00101A14">
      <w:pPr>
        <w:pStyle w:val="a7"/>
        <w:numPr>
          <w:ilvl w:val="0"/>
          <w:numId w:val="11"/>
        </w:numPr>
        <w:spacing w:line="360" w:lineRule="auto"/>
        <w:ind w:left="0" w:firstLine="720"/>
      </w:pPr>
      <w:r w:rsidRPr="00101A14">
        <w:rPr>
          <w:szCs w:val="28"/>
        </w:rPr>
        <w:t>Контроль за исполнением настоящего решения возложить на председателя территориальной избирательной комиссии Чердынского муниципального округа Бессонову Т.Е.</w:t>
      </w:r>
    </w:p>
    <w:p w14:paraId="4C7F2AE3" w14:textId="77777777" w:rsidR="000B55B7" w:rsidRPr="005560A3" w:rsidRDefault="000B55B7" w:rsidP="00541B4A">
      <w:pPr>
        <w:tabs>
          <w:tab w:val="left" w:pos="900"/>
        </w:tabs>
        <w:spacing w:line="360" w:lineRule="auto"/>
        <w:ind w:left="540"/>
        <w:jc w:val="both"/>
        <w:rPr>
          <w:szCs w:val="28"/>
        </w:rPr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0B55B7" w14:paraId="3088DC4D" w14:textId="77777777" w:rsidTr="009151C1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00A15AE3" w14:textId="77777777" w:rsidR="000B55B7" w:rsidRPr="00FD0E8F" w:rsidRDefault="000B55B7" w:rsidP="00B256B7">
            <w:pPr>
              <w:pStyle w:val="a7"/>
              <w:spacing w:line="360" w:lineRule="auto"/>
              <w:ind w:firstLine="0"/>
            </w:pPr>
            <w:r>
              <w:t>Председатель</w:t>
            </w:r>
            <w:r>
              <w:rPr>
                <w:lang w:val="en-US"/>
              </w:rPr>
              <w:t xml:space="preserve"> </w:t>
            </w:r>
            <w:r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492877CD" w14:textId="77777777" w:rsidR="000B55B7" w:rsidRDefault="000B55B7" w:rsidP="00B256B7">
            <w:pPr>
              <w:pStyle w:val="a7"/>
              <w:spacing w:line="360" w:lineRule="auto"/>
              <w:ind w:firstLine="0"/>
              <w:jc w:val="right"/>
            </w:pPr>
            <w:proofErr w:type="spellStart"/>
            <w:r>
              <w:t>Т.Е.Бессонова</w:t>
            </w:r>
            <w:proofErr w:type="spellEnd"/>
          </w:p>
        </w:tc>
      </w:tr>
      <w:tr w:rsidR="000B55B7" w14:paraId="1DE3AFFD" w14:textId="77777777" w:rsidTr="009151C1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0D783956" w14:textId="77777777" w:rsidR="000B55B7" w:rsidRDefault="000B55B7" w:rsidP="00B256B7">
            <w:pPr>
              <w:pStyle w:val="a7"/>
              <w:spacing w:line="360" w:lineRule="auto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583C5708" w14:textId="77777777" w:rsidR="000B55B7" w:rsidRDefault="000B55B7" w:rsidP="00B256B7">
            <w:pPr>
              <w:pStyle w:val="a7"/>
              <w:spacing w:line="360" w:lineRule="auto"/>
              <w:ind w:firstLine="0"/>
              <w:jc w:val="right"/>
            </w:pPr>
          </w:p>
        </w:tc>
      </w:tr>
      <w:tr w:rsidR="000B55B7" w14:paraId="67E430A2" w14:textId="77777777" w:rsidTr="009151C1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42E34DD5" w14:textId="77777777" w:rsidR="000B55B7" w:rsidRDefault="000B55B7" w:rsidP="00B256B7">
            <w:pPr>
              <w:pStyle w:val="a7"/>
              <w:spacing w:line="360" w:lineRule="auto"/>
              <w:ind w:firstLine="0"/>
            </w:pPr>
            <w:r>
              <w:t>Секретарь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252DC4D0" w14:textId="77777777" w:rsidR="000B55B7" w:rsidRDefault="000B55B7" w:rsidP="00B256B7">
            <w:pPr>
              <w:pStyle w:val="a7"/>
              <w:spacing w:line="360" w:lineRule="auto"/>
              <w:ind w:firstLine="0"/>
              <w:jc w:val="right"/>
            </w:pPr>
            <w:proofErr w:type="spellStart"/>
            <w:r>
              <w:t>Е.Б.Ведрова</w:t>
            </w:r>
            <w:proofErr w:type="spellEnd"/>
          </w:p>
        </w:tc>
      </w:tr>
    </w:tbl>
    <w:p w14:paraId="09CD0BFB" w14:textId="2367B1BE" w:rsidR="0032116A" w:rsidRDefault="0032116A" w:rsidP="00222D7E">
      <w:pPr>
        <w:spacing w:line="360" w:lineRule="auto"/>
      </w:pPr>
    </w:p>
    <w:p w14:paraId="49D64F85" w14:textId="77777777" w:rsidR="00101A14" w:rsidRDefault="00101A14" w:rsidP="00222D7E">
      <w:pPr>
        <w:spacing w:line="360" w:lineRule="auto"/>
      </w:pPr>
    </w:p>
    <w:p w14:paraId="3DB56C78" w14:textId="77777777" w:rsidR="00101A14" w:rsidRDefault="00101A14" w:rsidP="00222D7E">
      <w:pPr>
        <w:spacing w:line="360" w:lineRule="auto"/>
      </w:pPr>
    </w:p>
    <w:p w14:paraId="740F188C" w14:textId="77777777" w:rsidR="00101A14" w:rsidRDefault="00101A14" w:rsidP="00222D7E">
      <w:pPr>
        <w:spacing w:line="360" w:lineRule="auto"/>
      </w:pPr>
    </w:p>
    <w:p w14:paraId="022DB4B7" w14:textId="77777777" w:rsidR="00101A14" w:rsidRDefault="00101A14" w:rsidP="00222D7E">
      <w:pPr>
        <w:spacing w:line="360" w:lineRule="auto"/>
      </w:pPr>
    </w:p>
    <w:p w14:paraId="2E7A7BB7" w14:textId="77777777" w:rsidR="00101A14" w:rsidRDefault="00101A14" w:rsidP="00222D7E">
      <w:pPr>
        <w:spacing w:line="360" w:lineRule="auto"/>
      </w:pPr>
    </w:p>
    <w:p w14:paraId="2BE8EDE8" w14:textId="77777777" w:rsidR="00101A14" w:rsidRDefault="00101A14" w:rsidP="00222D7E">
      <w:pPr>
        <w:spacing w:line="360" w:lineRule="auto"/>
      </w:pPr>
    </w:p>
    <w:p w14:paraId="21FBA045" w14:textId="77777777" w:rsidR="00101A14" w:rsidRDefault="00101A14" w:rsidP="00222D7E">
      <w:pPr>
        <w:spacing w:line="360" w:lineRule="auto"/>
      </w:pPr>
    </w:p>
    <w:p w14:paraId="4D403961" w14:textId="77777777" w:rsidR="00101A14" w:rsidRPr="00807015" w:rsidRDefault="00101A14" w:rsidP="00222D7E">
      <w:pPr>
        <w:spacing w:line="360" w:lineRule="auto"/>
      </w:pPr>
    </w:p>
    <w:p w14:paraId="605EE019" w14:textId="77777777" w:rsidR="00101A14" w:rsidRDefault="00101A14" w:rsidP="0058726E">
      <w:pPr>
        <w:autoSpaceDE w:val="0"/>
        <w:autoSpaceDN w:val="0"/>
        <w:adjustRightInd w:val="0"/>
        <w:ind w:left="5954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1</w:t>
      </w:r>
    </w:p>
    <w:p w14:paraId="32C7FD6B" w14:textId="77777777" w:rsidR="00101A14" w:rsidRDefault="00101A14" w:rsidP="0058726E">
      <w:pPr>
        <w:autoSpaceDE w:val="0"/>
        <w:autoSpaceDN w:val="0"/>
        <w:adjustRightInd w:val="0"/>
        <w:ind w:left="595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решению территориальной избирательной </w:t>
      </w:r>
    </w:p>
    <w:p w14:paraId="3D51BFA6" w14:textId="421B8A3D" w:rsidR="00101A14" w:rsidRDefault="00101A14" w:rsidP="0058726E">
      <w:pPr>
        <w:autoSpaceDE w:val="0"/>
        <w:autoSpaceDN w:val="0"/>
        <w:adjustRightInd w:val="0"/>
        <w:ind w:left="5954"/>
        <w:jc w:val="right"/>
        <w:rPr>
          <w:sz w:val="24"/>
          <w:szCs w:val="24"/>
        </w:rPr>
      </w:pPr>
      <w:r>
        <w:rPr>
          <w:sz w:val="24"/>
          <w:szCs w:val="24"/>
        </w:rPr>
        <w:t>комиссии Чердынского муниципального округа</w:t>
      </w:r>
    </w:p>
    <w:p w14:paraId="0EF44461" w14:textId="7F21590C" w:rsidR="00101A14" w:rsidRDefault="00101A14" w:rsidP="0058726E">
      <w:pPr>
        <w:autoSpaceDE w:val="0"/>
        <w:autoSpaceDN w:val="0"/>
        <w:adjustRightInd w:val="0"/>
        <w:ind w:left="5954"/>
        <w:jc w:val="right"/>
        <w:rPr>
          <w:sz w:val="24"/>
          <w:szCs w:val="24"/>
        </w:rPr>
      </w:pPr>
      <w:r>
        <w:rPr>
          <w:sz w:val="24"/>
          <w:szCs w:val="24"/>
        </w:rPr>
        <w:t>от 23 июля 2026г</w:t>
      </w:r>
      <w:r w:rsidR="0058726E">
        <w:rPr>
          <w:sz w:val="24"/>
          <w:szCs w:val="24"/>
        </w:rPr>
        <w:t>.</w:t>
      </w:r>
      <w:r>
        <w:rPr>
          <w:sz w:val="24"/>
          <w:szCs w:val="24"/>
        </w:rPr>
        <w:t xml:space="preserve"> № 94/04-5</w:t>
      </w:r>
    </w:p>
    <w:p w14:paraId="2E65AAD5" w14:textId="77777777" w:rsidR="00101A14" w:rsidRPr="007510B7" w:rsidRDefault="00101A14" w:rsidP="00101A14">
      <w:pPr>
        <w:autoSpaceDE w:val="0"/>
        <w:autoSpaceDN w:val="0"/>
        <w:adjustRightInd w:val="0"/>
        <w:ind w:left="5954"/>
        <w:rPr>
          <w:sz w:val="24"/>
          <w:szCs w:val="24"/>
        </w:rPr>
      </w:pPr>
    </w:p>
    <w:p w14:paraId="4BEFF582" w14:textId="77777777" w:rsidR="00101A14" w:rsidRPr="00D87498" w:rsidRDefault="00101A14" w:rsidP="00101A14">
      <w:pPr>
        <w:pStyle w:val="a7"/>
        <w:spacing w:line="240" w:lineRule="auto"/>
        <w:jc w:val="center"/>
        <w:rPr>
          <w:b/>
          <w:sz w:val="24"/>
          <w:szCs w:val="24"/>
        </w:rPr>
      </w:pPr>
      <w:r w:rsidRPr="00D87498">
        <w:rPr>
          <w:b/>
          <w:sz w:val="24"/>
          <w:szCs w:val="24"/>
        </w:rPr>
        <w:t xml:space="preserve">Распределение численности </w:t>
      </w:r>
    </w:p>
    <w:p w14:paraId="4FAA65E0" w14:textId="77777777" w:rsidR="00101A14" w:rsidRDefault="00101A14" w:rsidP="00101A14">
      <w:pPr>
        <w:pStyle w:val="a7"/>
        <w:spacing w:line="240" w:lineRule="auto"/>
        <w:jc w:val="center"/>
        <w:rPr>
          <w:b/>
          <w:sz w:val="24"/>
          <w:szCs w:val="24"/>
        </w:rPr>
      </w:pPr>
      <w:r w:rsidRPr="00F16D6F">
        <w:rPr>
          <w:b/>
          <w:sz w:val="24"/>
          <w:szCs w:val="24"/>
        </w:rPr>
        <w:t xml:space="preserve">членов участковых избирательных комиссий, </w:t>
      </w:r>
    </w:p>
    <w:p w14:paraId="5713208F" w14:textId="77777777" w:rsidR="00101A14" w:rsidRDefault="00101A14" w:rsidP="00101A14">
      <w:pPr>
        <w:pStyle w:val="a7"/>
        <w:spacing w:line="240" w:lineRule="auto"/>
        <w:jc w:val="center"/>
        <w:rPr>
          <w:b/>
          <w:sz w:val="24"/>
          <w:szCs w:val="24"/>
        </w:rPr>
      </w:pPr>
      <w:r w:rsidRPr="00F16D6F">
        <w:rPr>
          <w:b/>
          <w:sz w:val="24"/>
          <w:szCs w:val="24"/>
        </w:rPr>
        <w:t>участвующих в проекте «</w:t>
      </w:r>
      <w:proofErr w:type="spellStart"/>
      <w:r w:rsidRPr="00F16D6F">
        <w:rPr>
          <w:b/>
          <w:sz w:val="24"/>
          <w:szCs w:val="24"/>
        </w:rPr>
        <w:t>ИнформУИК</w:t>
      </w:r>
      <w:proofErr w:type="spellEnd"/>
    </w:p>
    <w:p w14:paraId="13D4F428" w14:textId="0E756E37" w:rsidR="00101A14" w:rsidRPr="007566E5" w:rsidRDefault="00101A14" w:rsidP="00101A14">
      <w:pPr>
        <w:pStyle w:val="a7"/>
        <w:spacing w:line="24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4"/>
          <w:szCs w:val="18"/>
        </w:rPr>
        <w:t xml:space="preserve">на </w:t>
      </w:r>
      <w:r w:rsidRPr="007566E5">
        <w:rPr>
          <w:b/>
          <w:bCs/>
          <w:sz w:val="24"/>
          <w:szCs w:val="18"/>
        </w:rPr>
        <w:t xml:space="preserve">территории </w:t>
      </w:r>
      <w:r>
        <w:rPr>
          <w:b/>
          <w:bCs/>
          <w:sz w:val="24"/>
          <w:szCs w:val="18"/>
        </w:rPr>
        <w:t xml:space="preserve">Чердынского муниципального </w:t>
      </w:r>
      <w:r w:rsidRPr="007566E5">
        <w:rPr>
          <w:b/>
          <w:bCs/>
          <w:sz w:val="24"/>
          <w:szCs w:val="18"/>
        </w:rPr>
        <w:t>округа</w:t>
      </w:r>
    </w:p>
    <w:p w14:paraId="6BA74CB7" w14:textId="77777777" w:rsidR="00101A14" w:rsidRPr="00DB1ACE" w:rsidRDefault="00101A14" w:rsidP="00101A14">
      <w:pPr>
        <w:pStyle w:val="a7"/>
        <w:spacing w:line="240" w:lineRule="auto"/>
        <w:jc w:val="center"/>
        <w:rPr>
          <w:b/>
          <w:sz w:val="24"/>
          <w:szCs w:val="24"/>
        </w:rPr>
      </w:pPr>
    </w:p>
    <w:tbl>
      <w:tblPr>
        <w:tblW w:w="8500" w:type="dxa"/>
        <w:tblInd w:w="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0"/>
        <w:gridCol w:w="4764"/>
        <w:gridCol w:w="2976"/>
      </w:tblGrid>
      <w:tr w:rsidR="00101A14" w:rsidRPr="00D87498" w14:paraId="56DC44DD" w14:textId="77777777" w:rsidTr="00F66F9B">
        <w:trPr>
          <w:trHeight w:val="253"/>
        </w:trPr>
        <w:tc>
          <w:tcPr>
            <w:tcW w:w="760" w:type="dxa"/>
            <w:vMerge w:val="restart"/>
            <w:noWrap/>
            <w:vAlign w:val="center"/>
          </w:tcPr>
          <w:p w14:paraId="0C36EC70" w14:textId="77777777" w:rsidR="00101A14" w:rsidRPr="00D87498" w:rsidRDefault="00101A14" w:rsidP="00F66F9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87498">
              <w:rPr>
                <w:b/>
                <w:bCs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4764" w:type="dxa"/>
            <w:vMerge w:val="restart"/>
            <w:vAlign w:val="center"/>
          </w:tcPr>
          <w:p w14:paraId="32194427" w14:textId="77777777" w:rsidR="00101A14" w:rsidRPr="00D87498" w:rsidRDefault="00101A14" w:rsidP="00F66F9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Номер У</w:t>
            </w:r>
            <w:r w:rsidRPr="00D87498">
              <w:rPr>
                <w:b/>
                <w:bCs/>
                <w:sz w:val="22"/>
                <w:szCs w:val="22"/>
              </w:rPr>
              <w:t>ИК</w:t>
            </w:r>
          </w:p>
        </w:tc>
        <w:tc>
          <w:tcPr>
            <w:tcW w:w="2976" w:type="dxa"/>
            <w:vMerge w:val="restart"/>
            <w:vAlign w:val="center"/>
          </w:tcPr>
          <w:p w14:paraId="0E58603E" w14:textId="77777777" w:rsidR="00101A14" w:rsidRDefault="00101A14" w:rsidP="00F66F9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Численность</w:t>
            </w:r>
            <w:r w:rsidRPr="00D87498">
              <w:rPr>
                <w:b/>
                <w:bCs/>
                <w:color w:val="000000"/>
                <w:sz w:val="22"/>
                <w:szCs w:val="22"/>
              </w:rPr>
              <w:t xml:space="preserve"> членов участковых избирательных комиссий, </w:t>
            </w:r>
            <w:r w:rsidRPr="00D87498">
              <w:rPr>
                <w:b/>
                <w:sz w:val="22"/>
                <w:szCs w:val="22"/>
              </w:rPr>
              <w:t>участвующих</w:t>
            </w:r>
          </w:p>
          <w:p w14:paraId="6F70D65B" w14:textId="77777777" w:rsidR="00101A14" w:rsidRPr="00D87498" w:rsidRDefault="00101A14" w:rsidP="00F66F9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87498">
              <w:rPr>
                <w:b/>
                <w:sz w:val="22"/>
                <w:szCs w:val="22"/>
              </w:rPr>
              <w:t xml:space="preserve"> в проекте «</w:t>
            </w:r>
            <w:proofErr w:type="spellStart"/>
            <w:r w:rsidRPr="00D87498">
              <w:rPr>
                <w:b/>
                <w:sz w:val="22"/>
                <w:szCs w:val="22"/>
              </w:rPr>
              <w:t>ИнформУИК</w:t>
            </w:r>
            <w:proofErr w:type="spellEnd"/>
            <w:r w:rsidRPr="00D87498">
              <w:rPr>
                <w:b/>
                <w:sz w:val="22"/>
                <w:szCs w:val="22"/>
              </w:rPr>
              <w:t>»</w:t>
            </w:r>
          </w:p>
        </w:tc>
      </w:tr>
      <w:tr w:rsidR="00101A14" w:rsidRPr="00D87498" w14:paraId="7722D28B" w14:textId="77777777" w:rsidTr="00F66F9B">
        <w:trPr>
          <w:trHeight w:val="1379"/>
        </w:trPr>
        <w:tc>
          <w:tcPr>
            <w:tcW w:w="760" w:type="dxa"/>
            <w:vMerge/>
            <w:noWrap/>
            <w:vAlign w:val="center"/>
            <w:hideMark/>
          </w:tcPr>
          <w:p w14:paraId="5B4AAA06" w14:textId="77777777" w:rsidR="00101A14" w:rsidRPr="00D87498" w:rsidRDefault="00101A14" w:rsidP="00F66F9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  <w:vMerge/>
            <w:vAlign w:val="center"/>
            <w:hideMark/>
          </w:tcPr>
          <w:p w14:paraId="5A699CEB" w14:textId="77777777" w:rsidR="00101A14" w:rsidRPr="00D87498" w:rsidRDefault="00101A14" w:rsidP="00F66F9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76" w:type="dxa"/>
            <w:vMerge/>
            <w:vAlign w:val="center"/>
            <w:hideMark/>
          </w:tcPr>
          <w:p w14:paraId="20B5BD10" w14:textId="77777777" w:rsidR="00101A14" w:rsidRPr="00D87498" w:rsidRDefault="00101A14" w:rsidP="00F66F9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101A14" w:rsidRPr="00D87498" w14:paraId="4ABDAC13" w14:textId="77777777" w:rsidTr="00F66F9B">
        <w:trPr>
          <w:trHeight w:val="300"/>
        </w:trPr>
        <w:tc>
          <w:tcPr>
            <w:tcW w:w="760" w:type="dxa"/>
            <w:noWrap/>
            <w:vAlign w:val="center"/>
            <w:hideMark/>
          </w:tcPr>
          <w:p w14:paraId="0DF4267F" w14:textId="77777777" w:rsidR="00101A14" w:rsidRPr="00D87498" w:rsidRDefault="00101A14" w:rsidP="00F66F9B">
            <w:pPr>
              <w:jc w:val="center"/>
              <w:rPr>
                <w:color w:val="000000"/>
                <w:sz w:val="22"/>
                <w:szCs w:val="22"/>
              </w:rPr>
            </w:pPr>
            <w:r w:rsidRPr="00D8749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764" w:type="dxa"/>
          </w:tcPr>
          <w:p w14:paraId="6A757D52" w14:textId="2A81F558" w:rsidR="00101A14" w:rsidRPr="00F1103A" w:rsidRDefault="00101A14" w:rsidP="00F66F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4201</w:t>
            </w:r>
          </w:p>
        </w:tc>
        <w:tc>
          <w:tcPr>
            <w:tcW w:w="2976" w:type="dxa"/>
            <w:vAlign w:val="center"/>
          </w:tcPr>
          <w:p w14:paraId="3855B2EB" w14:textId="570BC6B7" w:rsidR="00101A14" w:rsidRPr="00F1103A" w:rsidRDefault="0058726E" w:rsidP="00F66F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101A14" w:rsidRPr="00D87498" w14:paraId="5262EF3F" w14:textId="77777777" w:rsidTr="00CC59AE">
        <w:trPr>
          <w:trHeight w:val="300"/>
        </w:trPr>
        <w:tc>
          <w:tcPr>
            <w:tcW w:w="760" w:type="dxa"/>
            <w:noWrap/>
          </w:tcPr>
          <w:p w14:paraId="697F3269" w14:textId="640B6C04" w:rsidR="00101A14" w:rsidRPr="00D87498" w:rsidRDefault="00101A14" w:rsidP="00101A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764" w:type="dxa"/>
          </w:tcPr>
          <w:p w14:paraId="4FBDDA5C" w14:textId="59212ED6" w:rsidR="00101A14" w:rsidRPr="00F1103A" w:rsidRDefault="00101A14" w:rsidP="00101A14">
            <w:pPr>
              <w:rPr>
                <w:sz w:val="24"/>
                <w:szCs w:val="24"/>
              </w:rPr>
            </w:pPr>
            <w:r w:rsidRPr="000B2EEA">
              <w:rPr>
                <w:sz w:val="24"/>
                <w:szCs w:val="24"/>
              </w:rPr>
              <w:t>420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2976" w:type="dxa"/>
            <w:vAlign w:val="center"/>
          </w:tcPr>
          <w:p w14:paraId="416ECAB2" w14:textId="79D34CBE" w:rsidR="00101A14" w:rsidRPr="00F1103A" w:rsidRDefault="0058726E" w:rsidP="00101A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101A14" w:rsidRPr="00D87498" w14:paraId="6BCBBE39" w14:textId="77777777" w:rsidTr="00101A14">
        <w:trPr>
          <w:trHeight w:val="237"/>
        </w:trPr>
        <w:tc>
          <w:tcPr>
            <w:tcW w:w="760" w:type="dxa"/>
            <w:noWrap/>
          </w:tcPr>
          <w:p w14:paraId="388122E6" w14:textId="253BBB82" w:rsidR="00101A14" w:rsidRPr="00D87498" w:rsidRDefault="00101A14" w:rsidP="00101A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764" w:type="dxa"/>
          </w:tcPr>
          <w:p w14:paraId="4D249151" w14:textId="7A222205" w:rsidR="00101A14" w:rsidRPr="00F1103A" w:rsidRDefault="00101A14" w:rsidP="00101A14">
            <w:pPr>
              <w:rPr>
                <w:sz w:val="24"/>
                <w:szCs w:val="24"/>
              </w:rPr>
            </w:pPr>
            <w:r w:rsidRPr="000B2EEA">
              <w:rPr>
                <w:sz w:val="24"/>
                <w:szCs w:val="24"/>
              </w:rPr>
              <w:t>420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2976" w:type="dxa"/>
            <w:vAlign w:val="center"/>
          </w:tcPr>
          <w:p w14:paraId="0EE7C05F" w14:textId="3A34154D" w:rsidR="00101A14" w:rsidRPr="00F1103A" w:rsidRDefault="0058726E" w:rsidP="00101A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101A14" w:rsidRPr="00D87498" w14:paraId="06A11C70" w14:textId="77777777" w:rsidTr="00CC59AE">
        <w:trPr>
          <w:trHeight w:val="300"/>
        </w:trPr>
        <w:tc>
          <w:tcPr>
            <w:tcW w:w="760" w:type="dxa"/>
            <w:noWrap/>
          </w:tcPr>
          <w:p w14:paraId="1AB18BFA" w14:textId="7F952CD6" w:rsidR="00101A14" w:rsidRDefault="00101A14" w:rsidP="00101A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764" w:type="dxa"/>
          </w:tcPr>
          <w:p w14:paraId="2853C579" w14:textId="70F694E4" w:rsidR="00101A14" w:rsidRPr="00F1103A" w:rsidRDefault="00101A14" w:rsidP="00101A14">
            <w:pPr>
              <w:rPr>
                <w:sz w:val="24"/>
                <w:szCs w:val="24"/>
              </w:rPr>
            </w:pPr>
            <w:r w:rsidRPr="000B2EEA">
              <w:rPr>
                <w:sz w:val="24"/>
                <w:szCs w:val="24"/>
              </w:rPr>
              <w:t>420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976" w:type="dxa"/>
            <w:vAlign w:val="center"/>
          </w:tcPr>
          <w:p w14:paraId="30CB69A8" w14:textId="7B22039C" w:rsidR="00101A14" w:rsidRPr="00F1103A" w:rsidRDefault="0058726E" w:rsidP="00101A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101A14" w:rsidRPr="00D87498" w14:paraId="683648E8" w14:textId="77777777" w:rsidTr="00CC59AE">
        <w:trPr>
          <w:trHeight w:val="300"/>
        </w:trPr>
        <w:tc>
          <w:tcPr>
            <w:tcW w:w="760" w:type="dxa"/>
            <w:noWrap/>
          </w:tcPr>
          <w:p w14:paraId="60856A9D" w14:textId="18E5F9F1" w:rsidR="00101A14" w:rsidRDefault="00101A14" w:rsidP="00101A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764" w:type="dxa"/>
          </w:tcPr>
          <w:p w14:paraId="7957E99D" w14:textId="20E76051" w:rsidR="00101A14" w:rsidRPr="00F1103A" w:rsidRDefault="00101A14" w:rsidP="00101A14">
            <w:pPr>
              <w:rPr>
                <w:sz w:val="24"/>
                <w:szCs w:val="24"/>
              </w:rPr>
            </w:pPr>
            <w:r w:rsidRPr="000B2EEA">
              <w:rPr>
                <w:sz w:val="24"/>
                <w:szCs w:val="24"/>
              </w:rPr>
              <w:t>420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2976" w:type="dxa"/>
            <w:vAlign w:val="center"/>
          </w:tcPr>
          <w:p w14:paraId="3CAA3168" w14:textId="62F1734D" w:rsidR="00101A14" w:rsidRPr="00F1103A" w:rsidRDefault="0058726E" w:rsidP="00101A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101A14" w:rsidRPr="00D87498" w14:paraId="7FA2FED6" w14:textId="77777777" w:rsidTr="00CC59AE">
        <w:trPr>
          <w:trHeight w:val="300"/>
        </w:trPr>
        <w:tc>
          <w:tcPr>
            <w:tcW w:w="760" w:type="dxa"/>
            <w:noWrap/>
          </w:tcPr>
          <w:p w14:paraId="1169BE06" w14:textId="49B2511E" w:rsidR="00101A14" w:rsidRDefault="00101A14" w:rsidP="00101A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764" w:type="dxa"/>
          </w:tcPr>
          <w:p w14:paraId="20ABB4DD" w14:textId="6F4376E2" w:rsidR="00101A14" w:rsidRPr="00F1103A" w:rsidRDefault="00101A14" w:rsidP="00101A14">
            <w:pPr>
              <w:rPr>
                <w:sz w:val="24"/>
                <w:szCs w:val="24"/>
              </w:rPr>
            </w:pPr>
            <w:r w:rsidRPr="000B2EEA">
              <w:rPr>
                <w:sz w:val="24"/>
                <w:szCs w:val="24"/>
              </w:rPr>
              <w:t>420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976" w:type="dxa"/>
            <w:vAlign w:val="center"/>
          </w:tcPr>
          <w:p w14:paraId="76463D1A" w14:textId="63E14615" w:rsidR="00101A14" w:rsidRPr="00F1103A" w:rsidRDefault="0058726E" w:rsidP="00101A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101A14" w:rsidRPr="00D87498" w14:paraId="77505727" w14:textId="77777777" w:rsidTr="00CC59AE">
        <w:trPr>
          <w:trHeight w:val="300"/>
        </w:trPr>
        <w:tc>
          <w:tcPr>
            <w:tcW w:w="760" w:type="dxa"/>
            <w:noWrap/>
          </w:tcPr>
          <w:p w14:paraId="1ECCF542" w14:textId="58DEB913" w:rsidR="00101A14" w:rsidRDefault="00101A14" w:rsidP="00101A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764" w:type="dxa"/>
          </w:tcPr>
          <w:p w14:paraId="37E997A1" w14:textId="2190CBE2" w:rsidR="00101A14" w:rsidRPr="00F1103A" w:rsidRDefault="00101A14" w:rsidP="00101A14">
            <w:pPr>
              <w:rPr>
                <w:sz w:val="24"/>
                <w:szCs w:val="24"/>
              </w:rPr>
            </w:pPr>
            <w:r w:rsidRPr="000B2EEA">
              <w:rPr>
                <w:sz w:val="24"/>
                <w:szCs w:val="24"/>
              </w:rPr>
              <w:t>420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2976" w:type="dxa"/>
            <w:vAlign w:val="center"/>
          </w:tcPr>
          <w:p w14:paraId="176ACD3D" w14:textId="544A9029" w:rsidR="00101A14" w:rsidRPr="00F1103A" w:rsidRDefault="0058726E" w:rsidP="00101A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101A14" w:rsidRPr="00D87498" w14:paraId="23A31EFF" w14:textId="77777777" w:rsidTr="00CC59AE">
        <w:trPr>
          <w:trHeight w:val="300"/>
        </w:trPr>
        <w:tc>
          <w:tcPr>
            <w:tcW w:w="760" w:type="dxa"/>
            <w:noWrap/>
          </w:tcPr>
          <w:p w14:paraId="362753C4" w14:textId="736EEB2F" w:rsidR="00101A14" w:rsidRDefault="00101A14" w:rsidP="00101A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4764" w:type="dxa"/>
          </w:tcPr>
          <w:p w14:paraId="1DC55CF9" w14:textId="1EBF7A49" w:rsidR="00101A14" w:rsidRPr="00F1103A" w:rsidRDefault="00101A14" w:rsidP="00101A14">
            <w:pPr>
              <w:rPr>
                <w:sz w:val="24"/>
                <w:szCs w:val="24"/>
              </w:rPr>
            </w:pPr>
            <w:r w:rsidRPr="000B2EEA">
              <w:rPr>
                <w:sz w:val="24"/>
                <w:szCs w:val="24"/>
              </w:rPr>
              <w:t>420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2976" w:type="dxa"/>
            <w:vAlign w:val="center"/>
          </w:tcPr>
          <w:p w14:paraId="378C7CF9" w14:textId="4B894A63" w:rsidR="00101A14" w:rsidRPr="00F1103A" w:rsidRDefault="0058726E" w:rsidP="00101A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101A14" w:rsidRPr="00D87498" w14:paraId="460A02B4" w14:textId="77777777" w:rsidTr="00CC59AE">
        <w:trPr>
          <w:trHeight w:val="300"/>
        </w:trPr>
        <w:tc>
          <w:tcPr>
            <w:tcW w:w="760" w:type="dxa"/>
            <w:noWrap/>
          </w:tcPr>
          <w:p w14:paraId="658692FC" w14:textId="01416FC0" w:rsidR="00101A14" w:rsidRDefault="00101A14" w:rsidP="00101A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764" w:type="dxa"/>
          </w:tcPr>
          <w:p w14:paraId="76C1C175" w14:textId="013531D5" w:rsidR="00101A14" w:rsidRPr="00F1103A" w:rsidRDefault="00101A14" w:rsidP="00101A14">
            <w:pPr>
              <w:rPr>
                <w:sz w:val="24"/>
                <w:szCs w:val="24"/>
              </w:rPr>
            </w:pPr>
            <w:r w:rsidRPr="000B2EEA">
              <w:rPr>
                <w:sz w:val="24"/>
                <w:szCs w:val="24"/>
              </w:rPr>
              <w:t>420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2976" w:type="dxa"/>
            <w:vAlign w:val="center"/>
          </w:tcPr>
          <w:p w14:paraId="0227A5A3" w14:textId="6CF79B78" w:rsidR="00101A14" w:rsidRPr="00F1103A" w:rsidRDefault="0058726E" w:rsidP="00101A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101A14" w:rsidRPr="00D87498" w14:paraId="6AED63B1" w14:textId="77777777" w:rsidTr="00CC59AE">
        <w:trPr>
          <w:trHeight w:val="300"/>
        </w:trPr>
        <w:tc>
          <w:tcPr>
            <w:tcW w:w="760" w:type="dxa"/>
            <w:noWrap/>
          </w:tcPr>
          <w:p w14:paraId="03B3236F" w14:textId="4668CE06" w:rsidR="00101A14" w:rsidRDefault="00101A14" w:rsidP="00101A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764" w:type="dxa"/>
          </w:tcPr>
          <w:p w14:paraId="0A631053" w14:textId="3C3C08D5" w:rsidR="00101A14" w:rsidRPr="00F1103A" w:rsidRDefault="00101A14" w:rsidP="00101A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</w:t>
            </w:r>
            <w:r w:rsidR="0058726E">
              <w:rPr>
                <w:sz w:val="24"/>
                <w:szCs w:val="24"/>
              </w:rPr>
              <w:t>0</w:t>
            </w:r>
          </w:p>
        </w:tc>
        <w:tc>
          <w:tcPr>
            <w:tcW w:w="2976" w:type="dxa"/>
            <w:vAlign w:val="center"/>
          </w:tcPr>
          <w:p w14:paraId="15760012" w14:textId="72142CD2" w:rsidR="00101A14" w:rsidRPr="00F1103A" w:rsidRDefault="0058726E" w:rsidP="00101A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101A14" w:rsidRPr="00D87498" w14:paraId="141C6396" w14:textId="77777777" w:rsidTr="00CC59AE">
        <w:trPr>
          <w:trHeight w:val="300"/>
        </w:trPr>
        <w:tc>
          <w:tcPr>
            <w:tcW w:w="760" w:type="dxa"/>
            <w:noWrap/>
          </w:tcPr>
          <w:p w14:paraId="1313B1D7" w14:textId="3DB49BA4" w:rsidR="00101A14" w:rsidRDefault="00101A14" w:rsidP="00101A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764" w:type="dxa"/>
          </w:tcPr>
          <w:p w14:paraId="759A3AD3" w14:textId="16608D76" w:rsidR="00101A14" w:rsidRPr="00F1103A" w:rsidRDefault="0058726E" w:rsidP="00101A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4211</w:t>
            </w:r>
          </w:p>
        </w:tc>
        <w:tc>
          <w:tcPr>
            <w:tcW w:w="2976" w:type="dxa"/>
            <w:vAlign w:val="center"/>
          </w:tcPr>
          <w:p w14:paraId="38CFB9EC" w14:textId="0B087997" w:rsidR="00101A14" w:rsidRPr="00F1103A" w:rsidRDefault="0058726E" w:rsidP="00101A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101A14" w:rsidRPr="00D87498" w14:paraId="6555A555" w14:textId="77777777" w:rsidTr="00CC59AE">
        <w:trPr>
          <w:trHeight w:val="300"/>
        </w:trPr>
        <w:tc>
          <w:tcPr>
            <w:tcW w:w="760" w:type="dxa"/>
            <w:noWrap/>
          </w:tcPr>
          <w:p w14:paraId="494DD1A8" w14:textId="54C3B140" w:rsidR="00101A14" w:rsidRDefault="00101A14" w:rsidP="00101A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4764" w:type="dxa"/>
          </w:tcPr>
          <w:p w14:paraId="4970EC14" w14:textId="74BFC39B" w:rsidR="00101A14" w:rsidRPr="00F1103A" w:rsidRDefault="0058726E" w:rsidP="00101A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4212</w:t>
            </w:r>
          </w:p>
        </w:tc>
        <w:tc>
          <w:tcPr>
            <w:tcW w:w="2976" w:type="dxa"/>
            <w:vAlign w:val="center"/>
          </w:tcPr>
          <w:p w14:paraId="0C1D9123" w14:textId="5F2D4EB9" w:rsidR="00101A14" w:rsidRPr="00F1103A" w:rsidRDefault="0058726E" w:rsidP="00101A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101A14" w:rsidRPr="00D87498" w14:paraId="129BBF1F" w14:textId="77777777" w:rsidTr="00CC59AE">
        <w:trPr>
          <w:trHeight w:val="300"/>
        </w:trPr>
        <w:tc>
          <w:tcPr>
            <w:tcW w:w="760" w:type="dxa"/>
            <w:noWrap/>
          </w:tcPr>
          <w:p w14:paraId="046CF8F7" w14:textId="7273D9CF" w:rsidR="00101A14" w:rsidRDefault="00101A14" w:rsidP="00101A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4764" w:type="dxa"/>
          </w:tcPr>
          <w:p w14:paraId="6397BFB2" w14:textId="123EA269" w:rsidR="00101A14" w:rsidRPr="00F1103A" w:rsidRDefault="00101A14" w:rsidP="00101A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</w:t>
            </w:r>
            <w:r w:rsidR="0058726E">
              <w:rPr>
                <w:sz w:val="24"/>
                <w:szCs w:val="24"/>
              </w:rPr>
              <w:t>3</w:t>
            </w:r>
          </w:p>
        </w:tc>
        <w:tc>
          <w:tcPr>
            <w:tcW w:w="2976" w:type="dxa"/>
            <w:vAlign w:val="center"/>
          </w:tcPr>
          <w:p w14:paraId="4FA1F0B2" w14:textId="68320A3D" w:rsidR="00101A14" w:rsidRPr="00F1103A" w:rsidRDefault="0058726E" w:rsidP="00101A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101A14" w:rsidRPr="00D87498" w14:paraId="0F92A326" w14:textId="77777777" w:rsidTr="00CC59AE">
        <w:trPr>
          <w:trHeight w:val="300"/>
        </w:trPr>
        <w:tc>
          <w:tcPr>
            <w:tcW w:w="760" w:type="dxa"/>
            <w:noWrap/>
          </w:tcPr>
          <w:p w14:paraId="1AC2F474" w14:textId="6177DA2D" w:rsidR="00101A14" w:rsidRDefault="00101A14" w:rsidP="00101A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4764" w:type="dxa"/>
          </w:tcPr>
          <w:p w14:paraId="4428B4AC" w14:textId="1B1931AE" w:rsidR="00101A14" w:rsidRPr="00F1103A" w:rsidRDefault="00101A14" w:rsidP="00101A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</w:t>
            </w:r>
            <w:r w:rsidR="0058726E">
              <w:rPr>
                <w:sz w:val="24"/>
                <w:szCs w:val="24"/>
              </w:rPr>
              <w:t>4</w:t>
            </w:r>
          </w:p>
        </w:tc>
        <w:tc>
          <w:tcPr>
            <w:tcW w:w="2976" w:type="dxa"/>
            <w:vAlign w:val="center"/>
          </w:tcPr>
          <w:p w14:paraId="68A7FC9B" w14:textId="62BFA9BD" w:rsidR="00101A14" w:rsidRPr="00F1103A" w:rsidRDefault="0058726E" w:rsidP="00101A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101A14" w:rsidRPr="00D87498" w14:paraId="321C7957" w14:textId="77777777" w:rsidTr="00CC59AE">
        <w:trPr>
          <w:trHeight w:val="300"/>
        </w:trPr>
        <w:tc>
          <w:tcPr>
            <w:tcW w:w="760" w:type="dxa"/>
            <w:noWrap/>
          </w:tcPr>
          <w:p w14:paraId="0659FE7C" w14:textId="4DF9D37A" w:rsidR="00101A14" w:rsidRDefault="00101A14" w:rsidP="00101A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4764" w:type="dxa"/>
          </w:tcPr>
          <w:p w14:paraId="45849484" w14:textId="289B585A" w:rsidR="00101A14" w:rsidRPr="00F1103A" w:rsidRDefault="00101A14" w:rsidP="00101A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</w:t>
            </w:r>
            <w:r w:rsidR="0058726E">
              <w:rPr>
                <w:sz w:val="24"/>
                <w:szCs w:val="24"/>
              </w:rPr>
              <w:t>6</w:t>
            </w:r>
          </w:p>
        </w:tc>
        <w:tc>
          <w:tcPr>
            <w:tcW w:w="2976" w:type="dxa"/>
            <w:vAlign w:val="center"/>
          </w:tcPr>
          <w:p w14:paraId="0A427202" w14:textId="6DDFA0DB" w:rsidR="00101A14" w:rsidRPr="00F1103A" w:rsidRDefault="0058726E" w:rsidP="00101A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101A14" w:rsidRPr="00D87498" w14:paraId="6A07C248" w14:textId="77777777" w:rsidTr="00CC59AE">
        <w:trPr>
          <w:trHeight w:val="300"/>
        </w:trPr>
        <w:tc>
          <w:tcPr>
            <w:tcW w:w="760" w:type="dxa"/>
            <w:noWrap/>
          </w:tcPr>
          <w:p w14:paraId="73ABDFD6" w14:textId="0432D514" w:rsidR="00101A14" w:rsidRDefault="00101A14" w:rsidP="00101A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4764" w:type="dxa"/>
          </w:tcPr>
          <w:p w14:paraId="23B701FD" w14:textId="15193E72" w:rsidR="00101A14" w:rsidRPr="00F1103A" w:rsidRDefault="00101A14" w:rsidP="00101A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</w:t>
            </w:r>
            <w:r w:rsidR="0058726E">
              <w:rPr>
                <w:sz w:val="24"/>
                <w:szCs w:val="24"/>
              </w:rPr>
              <w:t>8</w:t>
            </w:r>
          </w:p>
        </w:tc>
        <w:tc>
          <w:tcPr>
            <w:tcW w:w="2976" w:type="dxa"/>
            <w:vAlign w:val="center"/>
          </w:tcPr>
          <w:p w14:paraId="3ED41A75" w14:textId="372AF2A9" w:rsidR="00101A14" w:rsidRPr="00F1103A" w:rsidRDefault="0058726E" w:rsidP="00101A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101A14" w:rsidRPr="00D87498" w14:paraId="1159F629" w14:textId="77777777" w:rsidTr="00CC59AE">
        <w:trPr>
          <w:trHeight w:val="300"/>
        </w:trPr>
        <w:tc>
          <w:tcPr>
            <w:tcW w:w="760" w:type="dxa"/>
            <w:noWrap/>
          </w:tcPr>
          <w:p w14:paraId="10BD529E" w14:textId="2D250701" w:rsidR="00101A14" w:rsidRDefault="00101A14" w:rsidP="00101A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4764" w:type="dxa"/>
          </w:tcPr>
          <w:p w14:paraId="4A172E05" w14:textId="58DD74C1" w:rsidR="00101A14" w:rsidRPr="00F1103A" w:rsidRDefault="00101A14" w:rsidP="00101A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</w:t>
            </w:r>
            <w:r w:rsidR="0058726E">
              <w:rPr>
                <w:sz w:val="24"/>
                <w:szCs w:val="24"/>
              </w:rPr>
              <w:t>9</w:t>
            </w:r>
          </w:p>
        </w:tc>
        <w:tc>
          <w:tcPr>
            <w:tcW w:w="2976" w:type="dxa"/>
            <w:vAlign w:val="center"/>
          </w:tcPr>
          <w:p w14:paraId="764D5F9D" w14:textId="05AC160A" w:rsidR="00101A14" w:rsidRPr="00F1103A" w:rsidRDefault="0058726E" w:rsidP="00101A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101A14" w:rsidRPr="00D87498" w14:paraId="451584C4" w14:textId="77777777" w:rsidTr="00CC59AE">
        <w:trPr>
          <w:trHeight w:val="300"/>
        </w:trPr>
        <w:tc>
          <w:tcPr>
            <w:tcW w:w="760" w:type="dxa"/>
            <w:noWrap/>
          </w:tcPr>
          <w:p w14:paraId="3B9C03B0" w14:textId="008A87AF" w:rsidR="00101A14" w:rsidRDefault="00101A14" w:rsidP="00101A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4764" w:type="dxa"/>
          </w:tcPr>
          <w:p w14:paraId="6B463D25" w14:textId="5860F1B5" w:rsidR="00101A14" w:rsidRPr="00F1103A" w:rsidRDefault="0058726E" w:rsidP="00101A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4220</w:t>
            </w:r>
          </w:p>
        </w:tc>
        <w:tc>
          <w:tcPr>
            <w:tcW w:w="2976" w:type="dxa"/>
            <w:vAlign w:val="center"/>
          </w:tcPr>
          <w:p w14:paraId="00A495DA" w14:textId="35D62C8A" w:rsidR="00101A14" w:rsidRPr="00F1103A" w:rsidRDefault="0058726E" w:rsidP="00101A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101A14" w:rsidRPr="00D87498" w14:paraId="4329118E" w14:textId="77777777" w:rsidTr="00CC59AE">
        <w:trPr>
          <w:trHeight w:val="300"/>
        </w:trPr>
        <w:tc>
          <w:tcPr>
            <w:tcW w:w="760" w:type="dxa"/>
            <w:noWrap/>
          </w:tcPr>
          <w:p w14:paraId="42B32BE7" w14:textId="5D8401A4" w:rsidR="00101A14" w:rsidRDefault="00101A14" w:rsidP="00101A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4764" w:type="dxa"/>
          </w:tcPr>
          <w:p w14:paraId="6EA80200" w14:textId="2D447FE9" w:rsidR="00101A14" w:rsidRPr="00F1103A" w:rsidRDefault="00101A14" w:rsidP="00101A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</w:t>
            </w:r>
            <w:r w:rsidR="0058726E">
              <w:rPr>
                <w:sz w:val="24"/>
                <w:szCs w:val="24"/>
              </w:rPr>
              <w:t>3</w:t>
            </w:r>
          </w:p>
        </w:tc>
        <w:tc>
          <w:tcPr>
            <w:tcW w:w="2976" w:type="dxa"/>
            <w:vAlign w:val="center"/>
          </w:tcPr>
          <w:p w14:paraId="3E61A5F9" w14:textId="747778BB" w:rsidR="00101A14" w:rsidRPr="00F1103A" w:rsidRDefault="0058726E" w:rsidP="00101A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101A14" w:rsidRPr="00D87498" w14:paraId="2C2C5D81" w14:textId="77777777" w:rsidTr="00CC59AE">
        <w:trPr>
          <w:trHeight w:val="300"/>
        </w:trPr>
        <w:tc>
          <w:tcPr>
            <w:tcW w:w="760" w:type="dxa"/>
            <w:noWrap/>
          </w:tcPr>
          <w:p w14:paraId="50301087" w14:textId="2C3FCBD8" w:rsidR="00101A14" w:rsidRDefault="00101A14" w:rsidP="00101A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4764" w:type="dxa"/>
          </w:tcPr>
          <w:p w14:paraId="5EF6DE96" w14:textId="6B708784" w:rsidR="00101A14" w:rsidRPr="00F1103A" w:rsidRDefault="00101A14" w:rsidP="00101A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</w:t>
            </w:r>
            <w:r w:rsidR="0058726E">
              <w:rPr>
                <w:sz w:val="24"/>
                <w:szCs w:val="24"/>
              </w:rPr>
              <w:t>5</w:t>
            </w:r>
          </w:p>
        </w:tc>
        <w:tc>
          <w:tcPr>
            <w:tcW w:w="2976" w:type="dxa"/>
            <w:vAlign w:val="center"/>
          </w:tcPr>
          <w:p w14:paraId="3FC60EA3" w14:textId="265F8C88" w:rsidR="00101A14" w:rsidRPr="00F1103A" w:rsidRDefault="0058726E" w:rsidP="00101A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101A14" w:rsidRPr="00D87498" w14:paraId="6ECFDA11" w14:textId="77777777" w:rsidTr="00F66F9B">
        <w:trPr>
          <w:trHeight w:val="300"/>
        </w:trPr>
        <w:tc>
          <w:tcPr>
            <w:tcW w:w="5524" w:type="dxa"/>
            <w:gridSpan w:val="2"/>
            <w:vAlign w:val="bottom"/>
          </w:tcPr>
          <w:p w14:paraId="024D7604" w14:textId="4A11DE17" w:rsidR="00101A14" w:rsidRPr="00D87498" w:rsidRDefault="00101A14" w:rsidP="00101A1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2976" w:type="dxa"/>
            <w:vAlign w:val="center"/>
          </w:tcPr>
          <w:p w14:paraId="70B51ABE" w14:textId="3A9EF4C7" w:rsidR="00101A14" w:rsidRPr="00D87498" w:rsidRDefault="0058726E" w:rsidP="00101A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44</w:t>
            </w:r>
          </w:p>
        </w:tc>
      </w:tr>
    </w:tbl>
    <w:p w14:paraId="594AC08A" w14:textId="04560EC8" w:rsidR="00101A14" w:rsidRPr="00101A14" w:rsidRDefault="00101A14" w:rsidP="00101A14">
      <w:pPr>
        <w:pStyle w:val="a7"/>
        <w:ind w:firstLine="0"/>
      </w:pPr>
    </w:p>
    <w:p w14:paraId="23C947AD" w14:textId="77777777" w:rsidR="00101A14" w:rsidRDefault="00101A14" w:rsidP="00101A14">
      <w:pPr>
        <w:pStyle w:val="a7"/>
        <w:spacing w:line="240" w:lineRule="auto"/>
        <w:ind w:firstLine="0"/>
        <w:rPr>
          <w:sz w:val="20"/>
        </w:rPr>
      </w:pPr>
    </w:p>
    <w:p w14:paraId="7BCF6DA5" w14:textId="77777777" w:rsidR="00101A14" w:rsidRDefault="00101A14" w:rsidP="00101A14">
      <w:pPr>
        <w:pStyle w:val="a7"/>
        <w:spacing w:line="240" w:lineRule="auto"/>
        <w:ind w:firstLine="0"/>
        <w:rPr>
          <w:sz w:val="20"/>
        </w:rPr>
      </w:pPr>
    </w:p>
    <w:p w14:paraId="5FAE3CD0" w14:textId="77777777" w:rsidR="00101A14" w:rsidRDefault="00101A14" w:rsidP="00101A14">
      <w:pPr>
        <w:pStyle w:val="a7"/>
        <w:spacing w:line="240" w:lineRule="auto"/>
        <w:ind w:firstLine="0"/>
        <w:rPr>
          <w:sz w:val="20"/>
        </w:rPr>
      </w:pPr>
    </w:p>
    <w:p w14:paraId="3A5FEABA" w14:textId="77777777" w:rsidR="00101A14" w:rsidRDefault="00101A14" w:rsidP="00101A14">
      <w:pPr>
        <w:pStyle w:val="a7"/>
        <w:spacing w:line="240" w:lineRule="auto"/>
        <w:ind w:firstLine="0"/>
        <w:rPr>
          <w:sz w:val="20"/>
        </w:rPr>
      </w:pPr>
    </w:p>
    <w:p w14:paraId="0CBCC262" w14:textId="77777777" w:rsidR="00101A14" w:rsidRDefault="00101A14" w:rsidP="00101A14">
      <w:pPr>
        <w:pStyle w:val="a7"/>
        <w:spacing w:line="240" w:lineRule="auto"/>
        <w:ind w:firstLine="0"/>
        <w:rPr>
          <w:sz w:val="20"/>
        </w:rPr>
      </w:pPr>
    </w:p>
    <w:p w14:paraId="4079D0CA" w14:textId="77777777" w:rsidR="00101A14" w:rsidRDefault="00101A14" w:rsidP="00101A14">
      <w:pPr>
        <w:pStyle w:val="a7"/>
        <w:spacing w:line="240" w:lineRule="auto"/>
        <w:ind w:firstLine="0"/>
        <w:rPr>
          <w:sz w:val="20"/>
        </w:rPr>
      </w:pPr>
    </w:p>
    <w:p w14:paraId="1C4BAF26" w14:textId="77777777" w:rsidR="00101A14" w:rsidRDefault="00101A14" w:rsidP="00101A14">
      <w:pPr>
        <w:pStyle w:val="a7"/>
        <w:spacing w:line="240" w:lineRule="auto"/>
        <w:ind w:firstLine="0"/>
        <w:rPr>
          <w:sz w:val="20"/>
        </w:rPr>
      </w:pPr>
    </w:p>
    <w:p w14:paraId="1E8B0F83" w14:textId="77777777" w:rsidR="00101A14" w:rsidRDefault="00101A14" w:rsidP="00101A14">
      <w:pPr>
        <w:pStyle w:val="a7"/>
        <w:spacing w:line="240" w:lineRule="auto"/>
        <w:ind w:firstLine="0"/>
        <w:rPr>
          <w:sz w:val="20"/>
        </w:rPr>
      </w:pPr>
    </w:p>
    <w:p w14:paraId="57DECBBC" w14:textId="77777777" w:rsidR="00101A14" w:rsidRDefault="00101A14" w:rsidP="00101A14">
      <w:pPr>
        <w:pStyle w:val="a7"/>
        <w:spacing w:line="240" w:lineRule="auto"/>
        <w:ind w:firstLine="0"/>
        <w:rPr>
          <w:sz w:val="20"/>
        </w:rPr>
      </w:pPr>
    </w:p>
    <w:p w14:paraId="698A9B8F" w14:textId="77777777" w:rsidR="00101A14" w:rsidRDefault="00101A14" w:rsidP="00101A14">
      <w:pPr>
        <w:pStyle w:val="a7"/>
        <w:spacing w:line="240" w:lineRule="auto"/>
        <w:ind w:firstLine="0"/>
        <w:rPr>
          <w:sz w:val="20"/>
        </w:rPr>
      </w:pPr>
    </w:p>
    <w:p w14:paraId="1E1FA551" w14:textId="77777777" w:rsidR="0058726E" w:rsidRDefault="0058726E" w:rsidP="00101A14">
      <w:pPr>
        <w:pStyle w:val="a7"/>
        <w:spacing w:line="240" w:lineRule="auto"/>
        <w:ind w:firstLine="0"/>
        <w:rPr>
          <w:sz w:val="20"/>
        </w:rPr>
      </w:pPr>
    </w:p>
    <w:p w14:paraId="3F15E2F3" w14:textId="618A0315" w:rsidR="0058726E" w:rsidRDefault="0058726E" w:rsidP="0058726E">
      <w:pPr>
        <w:autoSpaceDE w:val="0"/>
        <w:autoSpaceDN w:val="0"/>
        <w:adjustRightInd w:val="0"/>
        <w:ind w:left="5954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2</w:t>
      </w:r>
    </w:p>
    <w:p w14:paraId="45B06BE7" w14:textId="77777777" w:rsidR="0058726E" w:rsidRDefault="0058726E" w:rsidP="0058726E">
      <w:pPr>
        <w:autoSpaceDE w:val="0"/>
        <w:autoSpaceDN w:val="0"/>
        <w:adjustRightInd w:val="0"/>
        <w:ind w:left="595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решению территориальной избирательной </w:t>
      </w:r>
    </w:p>
    <w:p w14:paraId="1C285EC7" w14:textId="77777777" w:rsidR="0058726E" w:rsidRDefault="0058726E" w:rsidP="0058726E">
      <w:pPr>
        <w:autoSpaceDE w:val="0"/>
        <w:autoSpaceDN w:val="0"/>
        <w:adjustRightInd w:val="0"/>
        <w:ind w:left="5954"/>
        <w:jc w:val="right"/>
        <w:rPr>
          <w:sz w:val="24"/>
          <w:szCs w:val="24"/>
        </w:rPr>
      </w:pPr>
      <w:r>
        <w:rPr>
          <w:sz w:val="24"/>
          <w:szCs w:val="24"/>
        </w:rPr>
        <w:t>комиссии Чердынского муниципального округа</w:t>
      </w:r>
    </w:p>
    <w:p w14:paraId="53C8B44F" w14:textId="77777777" w:rsidR="0058726E" w:rsidRDefault="0058726E" w:rsidP="0058726E">
      <w:pPr>
        <w:autoSpaceDE w:val="0"/>
        <w:autoSpaceDN w:val="0"/>
        <w:adjustRightInd w:val="0"/>
        <w:ind w:left="5954"/>
        <w:jc w:val="right"/>
        <w:rPr>
          <w:sz w:val="24"/>
          <w:szCs w:val="24"/>
        </w:rPr>
      </w:pPr>
      <w:r>
        <w:rPr>
          <w:sz w:val="24"/>
          <w:szCs w:val="24"/>
        </w:rPr>
        <w:t>от 23 июля 2026г. № 94/04-5</w:t>
      </w:r>
    </w:p>
    <w:p w14:paraId="4E97A883" w14:textId="77777777" w:rsidR="00101A14" w:rsidRDefault="00101A14" w:rsidP="00101A14">
      <w:pPr>
        <w:jc w:val="center"/>
        <w:rPr>
          <w:b/>
          <w:szCs w:val="24"/>
        </w:rPr>
      </w:pPr>
    </w:p>
    <w:p w14:paraId="2B2893B1" w14:textId="77777777" w:rsidR="00101A14" w:rsidRDefault="00101A14" w:rsidP="00101A14">
      <w:pPr>
        <w:jc w:val="center"/>
        <w:rPr>
          <w:b/>
          <w:szCs w:val="24"/>
        </w:rPr>
      </w:pPr>
    </w:p>
    <w:p w14:paraId="4EB6A892" w14:textId="77777777" w:rsidR="00101A14" w:rsidRPr="007566E5" w:rsidRDefault="00101A14" w:rsidP="00101A14">
      <w:pPr>
        <w:jc w:val="center"/>
        <w:rPr>
          <w:b/>
          <w:sz w:val="24"/>
          <w:szCs w:val="24"/>
        </w:rPr>
      </w:pPr>
      <w:r w:rsidRPr="007566E5">
        <w:rPr>
          <w:b/>
          <w:sz w:val="24"/>
          <w:szCs w:val="24"/>
        </w:rPr>
        <w:t xml:space="preserve">Координаторы, </w:t>
      </w:r>
    </w:p>
    <w:p w14:paraId="506DB684" w14:textId="77777777" w:rsidR="00101A14" w:rsidRPr="007566E5" w:rsidRDefault="00101A14" w:rsidP="00101A14">
      <w:pPr>
        <w:jc w:val="center"/>
        <w:rPr>
          <w:b/>
          <w:sz w:val="24"/>
          <w:szCs w:val="24"/>
        </w:rPr>
      </w:pPr>
      <w:r w:rsidRPr="007566E5">
        <w:rPr>
          <w:b/>
          <w:sz w:val="24"/>
          <w:szCs w:val="24"/>
        </w:rPr>
        <w:t>ответственные за реализацию проекта «</w:t>
      </w:r>
      <w:proofErr w:type="spellStart"/>
      <w:r w:rsidRPr="007566E5">
        <w:rPr>
          <w:b/>
          <w:sz w:val="24"/>
          <w:szCs w:val="24"/>
        </w:rPr>
        <w:t>ИнформУИК</w:t>
      </w:r>
      <w:proofErr w:type="spellEnd"/>
      <w:r w:rsidRPr="007566E5">
        <w:rPr>
          <w:b/>
          <w:sz w:val="24"/>
          <w:szCs w:val="24"/>
        </w:rPr>
        <w:t>»</w:t>
      </w:r>
    </w:p>
    <w:p w14:paraId="1BFFB8C0" w14:textId="77777777" w:rsidR="00101A14" w:rsidRPr="007566E5" w:rsidRDefault="00101A14" w:rsidP="00101A14">
      <w:pPr>
        <w:jc w:val="center"/>
        <w:rPr>
          <w:b/>
          <w:sz w:val="24"/>
          <w:szCs w:val="24"/>
        </w:rPr>
      </w:pPr>
      <w:r w:rsidRPr="007566E5">
        <w:rPr>
          <w:b/>
          <w:sz w:val="24"/>
          <w:szCs w:val="24"/>
        </w:rPr>
        <w:t xml:space="preserve"> и обучение членов избирательных комиссий </w:t>
      </w:r>
    </w:p>
    <w:p w14:paraId="3C5F6C93" w14:textId="02E310CE" w:rsidR="00101A14" w:rsidRPr="007566E5" w:rsidRDefault="00101A14" w:rsidP="00101A14">
      <w:pPr>
        <w:jc w:val="center"/>
        <w:rPr>
          <w:b/>
          <w:sz w:val="24"/>
          <w:szCs w:val="24"/>
        </w:rPr>
      </w:pPr>
      <w:r w:rsidRPr="007566E5">
        <w:rPr>
          <w:b/>
          <w:sz w:val="24"/>
          <w:szCs w:val="24"/>
        </w:rPr>
        <w:t>в территориальной из</w:t>
      </w:r>
      <w:r w:rsidR="0058726E">
        <w:rPr>
          <w:b/>
          <w:sz w:val="24"/>
          <w:szCs w:val="24"/>
        </w:rPr>
        <w:t>бирательной комиссии Чердынского муниципального округа</w:t>
      </w:r>
    </w:p>
    <w:p w14:paraId="33D5208A" w14:textId="683CB1BC" w:rsidR="00101A14" w:rsidRPr="007566E5" w:rsidRDefault="0058726E" w:rsidP="00101A14">
      <w:pPr>
        <w:pStyle w:val="a7"/>
        <w:spacing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на территории Чердынского</w:t>
      </w:r>
      <w:r w:rsidR="00101A14" w:rsidRPr="007566E5">
        <w:rPr>
          <w:b/>
          <w:bCs/>
          <w:sz w:val="24"/>
          <w:szCs w:val="24"/>
        </w:rPr>
        <w:t xml:space="preserve"> муниципального округа</w:t>
      </w:r>
    </w:p>
    <w:p w14:paraId="124E1F82" w14:textId="77777777" w:rsidR="00101A14" w:rsidRPr="00B74C49" w:rsidRDefault="00101A14" w:rsidP="00101A14">
      <w:pPr>
        <w:jc w:val="center"/>
        <w:rPr>
          <w:b/>
          <w:bCs/>
          <w:sz w:val="26"/>
          <w:szCs w:val="28"/>
        </w:rPr>
      </w:pPr>
    </w:p>
    <w:p w14:paraId="5A1B7BBE" w14:textId="77777777" w:rsidR="00101A14" w:rsidRDefault="00101A14" w:rsidP="00101A14">
      <w:pPr>
        <w:jc w:val="center"/>
        <w:rPr>
          <w:b/>
          <w:bCs/>
          <w:szCs w:val="24"/>
        </w:rPr>
      </w:pPr>
    </w:p>
    <w:p w14:paraId="6B6706BB" w14:textId="77777777" w:rsidR="00101A14" w:rsidRDefault="00101A14" w:rsidP="00101A14">
      <w:pPr>
        <w:jc w:val="center"/>
        <w:rPr>
          <w:b/>
          <w:bCs/>
          <w:szCs w:val="24"/>
        </w:rPr>
      </w:pPr>
    </w:p>
    <w:tbl>
      <w:tblPr>
        <w:tblW w:w="9322" w:type="dxa"/>
        <w:tblInd w:w="108" w:type="dxa"/>
        <w:tblLook w:val="04A0" w:firstRow="1" w:lastRow="0" w:firstColumn="1" w:lastColumn="0" w:noHBand="0" w:noVBand="1"/>
      </w:tblPr>
      <w:tblGrid>
        <w:gridCol w:w="4503"/>
        <w:gridCol w:w="425"/>
        <w:gridCol w:w="4394"/>
      </w:tblGrid>
      <w:tr w:rsidR="00101A14" w:rsidRPr="00E44AAC" w14:paraId="4069D826" w14:textId="77777777" w:rsidTr="00F66F9B">
        <w:tc>
          <w:tcPr>
            <w:tcW w:w="4503" w:type="dxa"/>
          </w:tcPr>
          <w:p w14:paraId="6A7A248C" w14:textId="21D33CC6" w:rsidR="00101A14" w:rsidRPr="006B158D" w:rsidRDefault="0058726E" w:rsidP="00F66F9B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Бессонова Татьяна Евгеньевна</w:t>
            </w:r>
          </w:p>
        </w:tc>
        <w:tc>
          <w:tcPr>
            <w:tcW w:w="425" w:type="dxa"/>
          </w:tcPr>
          <w:p w14:paraId="6AD90F5C" w14:textId="77777777" w:rsidR="00101A14" w:rsidRPr="006B158D" w:rsidRDefault="00101A14" w:rsidP="00F66F9B">
            <w:pPr>
              <w:jc w:val="both"/>
              <w:rPr>
                <w:b/>
                <w:bCs/>
                <w:sz w:val="24"/>
                <w:szCs w:val="24"/>
              </w:rPr>
            </w:pPr>
            <w:r w:rsidRPr="006B158D">
              <w:rPr>
                <w:sz w:val="24"/>
                <w:szCs w:val="24"/>
              </w:rPr>
              <w:t>–</w:t>
            </w:r>
          </w:p>
        </w:tc>
        <w:tc>
          <w:tcPr>
            <w:tcW w:w="4394" w:type="dxa"/>
          </w:tcPr>
          <w:p w14:paraId="242F29F8" w14:textId="1EB2F1E3" w:rsidR="00101A14" w:rsidRPr="006B158D" w:rsidRDefault="00101A14" w:rsidP="00F66F9B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</w:t>
            </w:r>
            <w:r w:rsidRPr="006B158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территориальной избирательной </w:t>
            </w:r>
            <w:r w:rsidRPr="006B158D">
              <w:rPr>
                <w:sz w:val="24"/>
                <w:szCs w:val="24"/>
              </w:rPr>
              <w:t xml:space="preserve">комиссии </w:t>
            </w:r>
            <w:r w:rsidR="0058726E">
              <w:rPr>
                <w:sz w:val="24"/>
                <w:szCs w:val="24"/>
              </w:rPr>
              <w:t>Чердынского</w:t>
            </w:r>
          </w:p>
        </w:tc>
      </w:tr>
      <w:tr w:rsidR="00101A14" w:rsidRPr="00E44AAC" w14:paraId="6E6F9339" w14:textId="77777777" w:rsidTr="00F66F9B">
        <w:tc>
          <w:tcPr>
            <w:tcW w:w="4503" w:type="dxa"/>
          </w:tcPr>
          <w:p w14:paraId="37960777" w14:textId="77777777" w:rsidR="00101A14" w:rsidRPr="006B158D" w:rsidRDefault="00101A14" w:rsidP="00F66F9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11A93C05" w14:textId="77777777" w:rsidR="00101A14" w:rsidRPr="006B158D" w:rsidRDefault="00101A14" w:rsidP="00F66F9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</w:tcPr>
          <w:p w14:paraId="247052DA" w14:textId="6FC2C957" w:rsidR="00101A14" w:rsidRPr="007566E5" w:rsidRDefault="0058726E" w:rsidP="00F66F9B">
            <w:pPr>
              <w:jc w:val="both"/>
              <w:rPr>
                <w:sz w:val="24"/>
                <w:szCs w:val="18"/>
              </w:rPr>
            </w:pPr>
            <w:r>
              <w:rPr>
                <w:sz w:val="24"/>
                <w:szCs w:val="18"/>
              </w:rPr>
              <w:t xml:space="preserve">муниципального </w:t>
            </w:r>
            <w:r w:rsidR="00101A14" w:rsidRPr="007566E5">
              <w:rPr>
                <w:sz w:val="24"/>
                <w:szCs w:val="18"/>
              </w:rPr>
              <w:t>округа</w:t>
            </w:r>
          </w:p>
          <w:p w14:paraId="0427302B" w14:textId="77777777" w:rsidR="00101A14" w:rsidRPr="006B158D" w:rsidRDefault="00101A14" w:rsidP="00F66F9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101A14" w:rsidRPr="00E44AAC" w14:paraId="2D7520B1" w14:textId="77777777" w:rsidTr="00F66F9B">
        <w:tc>
          <w:tcPr>
            <w:tcW w:w="4503" w:type="dxa"/>
          </w:tcPr>
          <w:p w14:paraId="496FD4FD" w14:textId="090F9AA1" w:rsidR="00101A14" w:rsidRPr="006B158D" w:rsidRDefault="00D83392" w:rsidP="00F66F9B">
            <w:pPr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Леханова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Надежда Борисовна</w:t>
            </w:r>
          </w:p>
        </w:tc>
        <w:tc>
          <w:tcPr>
            <w:tcW w:w="425" w:type="dxa"/>
          </w:tcPr>
          <w:p w14:paraId="624ABB4F" w14:textId="77777777" w:rsidR="00101A14" w:rsidRPr="006B158D" w:rsidRDefault="00101A14" w:rsidP="00F66F9B">
            <w:pPr>
              <w:jc w:val="both"/>
              <w:rPr>
                <w:b/>
                <w:bCs/>
                <w:sz w:val="24"/>
                <w:szCs w:val="24"/>
              </w:rPr>
            </w:pPr>
            <w:r w:rsidRPr="006B158D">
              <w:rPr>
                <w:sz w:val="24"/>
                <w:szCs w:val="24"/>
              </w:rPr>
              <w:t>–</w:t>
            </w:r>
          </w:p>
        </w:tc>
        <w:tc>
          <w:tcPr>
            <w:tcW w:w="4394" w:type="dxa"/>
          </w:tcPr>
          <w:p w14:paraId="6800B7E3" w14:textId="5298F77C" w:rsidR="00101A14" w:rsidRPr="007566E5" w:rsidRDefault="00D83392" w:rsidP="00F66F9B">
            <w:pPr>
              <w:jc w:val="both"/>
              <w:rPr>
                <w:sz w:val="24"/>
                <w:szCs w:val="18"/>
              </w:rPr>
            </w:pPr>
            <w:r>
              <w:rPr>
                <w:sz w:val="24"/>
                <w:szCs w:val="24"/>
              </w:rPr>
              <w:t>консультант-системный администратор информационного управления аппарата Избирательной комиссии Пермского края (Чердынский муниципальный округ)</w:t>
            </w:r>
            <w:bookmarkStart w:id="8" w:name="_GoBack"/>
            <w:bookmarkEnd w:id="8"/>
          </w:p>
          <w:p w14:paraId="7E9B78C5" w14:textId="77777777" w:rsidR="00101A14" w:rsidRPr="006B158D" w:rsidRDefault="00101A14" w:rsidP="00F66F9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101A14" w:rsidRPr="00E44AAC" w14:paraId="78255ACA" w14:textId="77777777" w:rsidTr="00F66F9B">
        <w:tc>
          <w:tcPr>
            <w:tcW w:w="4503" w:type="dxa"/>
          </w:tcPr>
          <w:p w14:paraId="0173FB59" w14:textId="77777777" w:rsidR="00101A14" w:rsidRPr="006B158D" w:rsidRDefault="00101A14" w:rsidP="00F66F9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597E3F07" w14:textId="77777777" w:rsidR="00101A14" w:rsidRPr="006B158D" w:rsidRDefault="00101A14" w:rsidP="00F66F9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</w:tcPr>
          <w:p w14:paraId="5B44C423" w14:textId="77777777" w:rsidR="00101A14" w:rsidRPr="006B158D" w:rsidRDefault="00101A14" w:rsidP="00F66F9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101A14" w:rsidRPr="00E44AAC" w14:paraId="4CB4C8E3" w14:textId="77777777" w:rsidTr="00F66F9B">
        <w:tc>
          <w:tcPr>
            <w:tcW w:w="4503" w:type="dxa"/>
          </w:tcPr>
          <w:p w14:paraId="4C18DCAF" w14:textId="77777777" w:rsidR="00101A14" w:rsidRPr="006B158D" w:rsidRDefault="00101A14" w:rsidP="00F66F9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70D71597" w14:textId="77777777" w:rsidR="00101A14" w:rsidRPr="006B158D" w:rsidRDefault="00101A14" w:rsidP="00F66F9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</w:tcPr>
          <w:p w14:paraId="066430E7" w14:textId="77777777" w:rsidR="00101A14" w:rsidRPr="006B158D" w:rsidRDefault="00101A14" w:rsidP="00F66F9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</w:tbl>
    <w:p w14:paraId="32BC1849" w14:textId="269193A3" w:rsidR="0058726E" w:rsidRDefault="00101A14" w:rsidP="0058726E">
      <w:pPr>
        <w:autoSpaceDE w:val="0"/>
        <w:autoSpaceDN w:val="0"/>
        <w:adjustRightInd w:val="0"/>
        <w:ind w:left="5954"/>
        <w:jc w:val="right"/>
        <w:outlineLvl w:val="0"/>
        <w:rPr>
          <w:sz w:val="24"/>
          <w:szCs w:val="24"/>
        </w:rPr>
      </w:pPr>
      <w:r>
        <w:rPr>
          <w:szCs w:val="28"/>
        </w:rPr>
        <w:br w:type="page"/>
      </w:r>
      <w:r w:rsidR="0058726E">
        <w:rPr>
          <w:sz w:val="24"/>
          <w:szCs w:val="24"/>
        </w:rPr>
        <w:lastRenderedPageBreak/>
        <w:t>Приложение № 3</w:t>
      </w:r>
    </w:p>
    <w:p w14:paraId="74FC87D3" w14:textId="77777777" w:rsidR="0058726E" w:rsidRDefault="0058726E" w:rsidP="0058726E">
      <w:pPr>
        <w:autoSpaceDE w:val="0"/>
        <w:autoSpaceDN w:val="0"/>
        <w:adjustRightInd w:val="0"/>
        <w:ind w:left="595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решению территориальной избирательной </w:t>
      </w:r>
    </w:p>
    <w:p w14:paraId="16F3ABA8" w14:textId="77777777" w:rsidR="0058726E" w:rsidRDefault="0058726E" w:rsidP="0058726E">
      <w:pPr>
        <w:autoSpaceDE w:val="0"/>
        <w:autoSpaceDN w:val="0"/>
        <w:adjustRightInd w:val="0"/>
        <w:ind w:left="5954"/>
        <w:jc w:val="right"/>
        <w:rPr>
          <w:sz w:val="24"/>
          <w:szCs w:val="24"/>
        </w:rPr>
      </w:pPr>
      <w:r>
        <w:rPr>
          <w:sz w:val="24"/>
          <w:szCs w:val="24"/>
        </w:rPr>
        <w:t>комиссии Чердынского муниципального округа</w:t>
      </w:r>
    </w:p>
    <w:p w14:paraId="1D0D0534" w14:textId="77777777" w:rsidR="0058726E" w:rsidRDefault="0058726E" w:rsidP="0058726E">
      <w:pPr>
        <w:autoSpaceDE w:val="0"/>
        <w:autoSpaceDN w:val="0"/>
        <w:adjustRightInd w:val="0"/>
        <w:ind w:left="5954"/>
        <w:jc w:val="right"/>
        <w:rPr>
          <w:sz w:val="24"/>
          <w:szCs w:val="24"/>
        </w:rPr>
      </w:pPr>
      <w:r>
        <w:rPr>
          <w:sz w:val="24"/>
          <w:szCs w:val="24"/>
        </w:rPr>
        <w:t>от 23 июля 2026г. № 94/04-5</w:t>
      </w:r>
    </w:p>
    <w:p w14:paraId="67A9F60D" w14:textId="4BA27700" w:rsidR="00101A14" w:rsidRDefault="00101A14" w:rsidP="0058726E">
      <w:pPr>
        <w:autoSpaceDE w:val="0"/>
        <w:autoSpaceDN w:val="0"/>
        <w:adjustRightInd w:val="0"/>
        <w:ind w:left="5954"/>
        <w:outlineLvl w:val="0"/>
        <w:rPr>
          <w:b/>
          <w:szCs w:val="24"/>
        </w:rPr>
      </w:pPr>
    </w:p>
    <w:p w14:paraId="7E514E39" w14:textId="77777777" w:rsidR="00101A14" w:rsidRDefault="00101A14" w:rsidP="00101A14">
      <w:pPr>
        <w:pStyle w:val="a7"/>
        <w:spacing w:line="240" w:lineRule="auto"/>
        <w:jc w:val="center"/>
        <w:rPr>
          <w:b/>
          <w:bCs/>
          <w:sz w:val="24"/>
          <w:szCs w:val="24"/>
        </w:rPr>
      </w:pPr>
      <w:r w:rsidRPr="001729FF">
        <w:rPr>
          <w:b/>
          <w:bCs/>
          <w:sz w:val="24"/>
          <w:szCs w:val="24"/>
        </w:rPr>
        <w:t>График</w:t>
      </w:r>
    </w:p>
    <w:p w14:paraId="1032EA6E" w14:textId="77777777" w:rsidR="00101A14" w:rsidRDefault="00101A14" w:rsidP="00101A14">
      <w:pPr>
        <w:pStyle w:val="a7"/>
        <w:spacing w:line="240" w:lineRule="auto"/>
        <w:jc w:val="center"/>
        <w:rPr>
          <w:b/>
          <w:bCs/>
          <w:sz w:val="24"/>
          <w:szCs w:val="24"/>
        </w:rPr>
      </w:pPr>
      <w:r w:rsidRPr="001729FF">
        <w:rPr>
          <w:b/>
          <w:bCs/>
          <w:sz w:val="24"/>
          <w:szCs w:val="24"/>
        </w:rPr>
        <w:t xml:space="preserve"> проведения очных инструктажей членов участковых избирательных комиссий, участвующих в проекте «</w:t>
      </w:r>
      <w:proofErr w:type="spellStart"/>
      <w:r w:rsidRPr="001729FF">
        <w:rPr>
          <w:b/>
          <w:bCs/>
          <w:sz w:val="24"/>
          <w:szCs w:val="24"/>
        </w:rPr>
        <w:t>ИнформУИК</w:t>
      </w:r>
      <w:proofErr w:type="spellEnd"/>
      <w:r w:rsidRPr="001729FF">
        <w:rPr>
          <w:b/>
          <w:bCs/>
          <w:sz w:val="24"/>
          <w:szCs w:val="24"/>
        </w:rPr>
        <w:t xml:space="preserve">», </w:t>
      </w:r>
    </w:p>
    <w:p w14:paraId="0C582C0C" w14:textId="5523118B" w:rsidR="00101A14" w:rsidRPr="001729FF" w:rsidRDefault="0058726E" w:rsidP="00101A14">
      <w:pPr>
        <w:pStyle w:val="a7"/>
        <w:spacing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на территории Чердынского муниципального</w:t>
      </w:r>
      <w:r w:rsidR="00101A14" w:rsidRPr="001729FF">
        <w:rPr>
          <w:b/>
          <w:bCs/>
          <w:sz w:val="24"/>
          <w:szCs w:val="24"/>
        </w:rPr>
        <w:t xml:space="preserve"> округа</w:t>
      </w:r>
    </w:p>
    <w:p w14:paraId="2D9E70AC" w14:textId="77777777" w:rsidR="00101A14" w:rsidRDefault="00101A14" w:rsidP="00101A14">
      <w:pPr>
        <w:rPr>
          <w:b/>
          <w:bCs/>
          <w:sz w:val="24"/>
          <w:szCs w:val="24"/>
        </w:rPr>
      </w:pPr>
    </w:p>
    <w:p w14:paraId="325545AF" w14:textId="77777777" w:rsidR="00101A14" w:rsidRDefault="00101A14" w:rsidP="00101A14">
      <w:pPr>
        <w:rPr>
          <w:b/>
          <w:bCs/>
          <w:sz w:val="24"/>
          <w:szCs w:val="24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3499"/>
        <w:gridCol w:w="1323"/>
        <w:gridCol w:w="1705"/>
        <w:gridCol w:w="1401"/>
        <w:gridCol w:w="1417"/>
      </w:tblGrid>
      <w:tr w:rsidR="00A85A3E" w14:paraId="07CBD956" w14:textId="77777777" w:rsidTr="008B69F4">
        <w:tc>
          <w:tcPr>
            <w:tcW w:w="3499" w:type="dxa"/>
          </w:tcPr>
          <w:p w14:paraId="0C5F2431" w14:textId="77777777" w:rsidR="00101A14" w:rsidRPr="001729FF" w:rsidRDefault="00101A14" w:rsidP="00F66F9B">
            <w:pPr>
              <w:rPr>
                <w:sz w:val="24"/>
                <w:szCs w:val="24"/>
              </w:rPr>
            </w:pPr>
            <w:r w:rsidRPr="001729FF">
              <w:rPr>
                <w:sz w:val="24"/>
                <w:szCs w:val="24"/>
              </w:rPr>
              <w:t xml:space="preserve">Номер (номера)УИК </w:t>
            </w:r>
          </w:p>
        </w:tc>
        <w:tc>
          <w:tcPr>
            <w:tcW w:w="1323" w:type="dxa"/>
          </w:tcPr>
          <w:p w14:paraId="38FC2892" w14:textId="77777777" w:rsidR="00101A14" w:rsidRDefault="00101A14" w:rsidP="00F66F9B">
            <w:pPr>
              <w:rPr>
                <w:sz w:val="24"/>
                <w:szCs w:val="24"/>
              </w:rPr>
            </w:pPr>
            <w:r w:rsidRPr="008E00C5">
              <w:rPr>
                <w:sz w:val="24"/>
                <w:szCs w:val="24"/>
              </w:rPr>
              <w:t xml:space="preserve">ФИО </w:t>
            </w:r>
          </w:p>
          <w:p w14:paraId="3CAD286E" w14:textId="77777777" w:rsidR="00101A14" w:rsidRPr="001729FF" w:rsidRDefault="00101A14" w:rsidP="00F66F9B">
            <w:pPr>
              <w:rPr>
                <w:sz w:val="24"/>
                <w:szCs w:val="24"/>
              </w:rPr>
            </w:pPr>
            <w:r w:rsidRPr="008E00C5">
              <w:rPr>
                <w:sz w:val="24"/>
                <w:szCs w:val="24"/>
              </w:rPr>
              <w:t>ведущего обучение</w:t>
            </w:r>
          </w:p>
        </w:tc>
        <w:tc>
          <w:tcPr>
            <w:tcW w:w="1705" w:type="dxa"/>
          </w:tcPr>
          <w:p w14:paraId="59F4D110" w14:textId="77777777" w:rsidR="00101A14" w:rsidRDefault="00101A14" w:rsidP="00F66F9B">
            <w:pPr>
              <w:rPr>
                <w:sz w:val="24"/>
                <w:szCs w:val="24"/>
              </w:rPr>
            </w:pPr>
            <w:r w:rsidRPr="008E00C5">
              <w:rPr>
                <w:sz w:val="24"/>
                <w:szCs w:val="24"/>
              </w:rPr>
              <w:t xml:space="preserve">Должность </w:t>
            </w:r>
          </w:p>
          <w:p w14:paraId="20052922" w14:textId="77777777" w:rsidR="00101A14" w:rsidRPr="001729FF" w:rsidRDefault="00101A14" w:rsidP="00F66F9B">
            <w:pPr>
              <w:rPr>
                <w:sz w:val="24"/>
                <w:szCs w:val="24"/>
              </w:rPr>
            </w:pPr>
            <w:r w:rsidRPr="008E00C5">
              <w:rPr>
                <w:sz w:val="24"/>
                <w:szCs w:val="24"/>
              </w:rPr>
              <w:t>ведущего обучение</w:t>
            </w:r>
          </w:p>
        </w:tc>
        <w:tc>
          <w:tcPr>
            <w:tcW w:w="1401" w:type="dxa"/>
          </w:tcPr>
          <w:p w14:paraId="0107BA6C" w14:textId="77777777" w:rsidR="00101A14" w:rsidRPr="001729FF" w:rsidRDefault="00101A14" w:rsidP="00F66F9B">
            <w:pPr>
              <w:rPr>
                <w:sz w:val="24"/>
                <w:szCs w:val="24"/>
              </w:rPr>
            </w:pPr>
            <w:r w:rsidRPr="008E00C5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1417" w:type="dxa"/>
          </w:tcPr>
          <w:p w14:paraId="20877623" w14:textId="77777777" w:rsidR="00101A14" w:rsidRPr="001729FF" w:rsidRDefault="00101A14" w:rsidP="00F66F9B">
            <w:pPr>
              <w:rPr>
                <w:sz w:val="24"/>
                <w:szCs w:val="24"/>
              </w:rPr>
            </w:pPr>
            <w:r w:rsidRPr="008E00C5">
              <w:rPr>
                <w:sz w:val="24"/>
                <w:szCs w:val="24"/>
              </w:rPr>
              <w:t>Количество участников обучения</w:t>
            </w:r>
          </w:p>
        </w:tc>
      </w:tr>
      <w:tr w:rsidR="00A85A3E" w14:paraId="1768A912" w14:textId="77777777" w:rsidTr="008B69F4">
        <w:tc>
          <w:tcPr>
            <w:tcW w:w="3499" w:type="dxa"/>
          </w:tcPr>
          <w:p w14:paraId="325D7533" w14:textId="72129581" w:rsidR="00101A14" w:rsidRDefault="00A85A3E" w:rsidP="00F66F9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4201,4202,4203,4204, 4211,4212,4213,4214,4216,4218, 4219, 4223,4225</w:t>
            </w:r>
          </w:p>
        </w:tc>
        <w:tc>
          <w:tcPr>
            <w:tcW w:w="1323" w:type="dxa"/>
          </w:tcPr>
          <w:p w14:paraId="4665E328" w14:textId="150472CE" w:rsidR="00101A14" w:rsidRDefault="00A85A3E" w:rsidP="00F66F9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Бессонова Т.Е.</w:t>
            </w:r>
          </w:p>
        </w:tc>
        <w:tc>
          <w:tcPr>
            <w:tcW w:w="1705" w:type="dxa"/>
          </w:tcPr>
          <w:p w14:paraId="4DC84B83" w14:textId="3480BC51" w:rsidR="00101A14" w:rsidRDefault="00A85A3E" w:rsidP="00F66F9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Председатель ТИК</w:t>
            </w:r>
          </w:p>
        </w:tc>
        <w:tc>
          <w:tcPr>
            <w:tcW w:w="1401" w:type="dxa"/>
          </w:tcPr>
          <w:p w14:paraId="1805B7CF" w14:textId="3E9F65AC" w:rsidR="00101A14" w:rsidRDefault="008B69F4" w:rsidP="00F66F9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30.07.2026</w:t>
            </w:r>
          </w:p>
        </w:tc>
        <w:tc>
          <w:tcPr>
            <w:tcW w:w="1417" w:type="dxa"/>
          </w:tcPr>
          <w:p w14:paraId="2E694429" w14:textId="02AC38C9" w:rsidR="00101A14" w:rsidRDefault="00A85A3E" w:rsidP="00F66F9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28</w:t>
            </w:r>
          </w:p>
        </w:tc>
      </w:tr>
      <w:tr w:rsidR="00A85A3E" w14:paraId="1AC2D293" w14:textId="77777777" w:rsidTr="008B69F4">
        <w:tc>
          <w:tcPr>
            <w:tcW w:w="3499" w:type="dxa"/>
          </w:tcPr>
          <w:p w14:paraId="252AD8A7" w14:textId="1703CFF9" w:rsidR="00A85A3E" w:rsidRDefault="00A85A3E" w:rsidP="00A85A3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4205,4206,4207</w:t>
            </w:r>
          </w:p>
        </w:tc>
        <w:tc>
          <w:tcPr>
            <w:tcW w:w="1323" w:type="dxa"/>
          </w:tcPr>
          <w:p w14:paraId="77C65296" w14:textId="52CF2626" w:rsidR="00A85A3E" w:rsidRDefault="00A85A3E" w:rsidP="00A85A3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Бессонова Т.Е.</w:t>
            </w:r>
          </w:p>
        </w:tc>
        <w:tc>
          <w:tcPr>
            <w:tcW w:w="1705" w:type="dxa"/>
          </w:tcPr>
          <w:p w14:paraId="0E5B2F1E" w14:textId="6FF770B8" w:rsidR="00A85A3E" w:rsidRDefault="00A85A3E" w:rsidP="00A85A3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Председатель ТИК</w:t>
            </w:r>
          </w:p>
        </w:tc>
        <w:tc>
          <w:tcPr>
            <w:tcW w:w="1401" w:type="dxa"/>
          </w:tcPr>
          <w:p w14:paraId="5B2B57A8" w14:textId="63287A11" w:rsidR="00A85A3E" w:rsidRDefault="00B84B91" w:rsidP="00A85A3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04.08</w:t>
            </w:r>
            <w:r w:rsidR="008B69F4">
              <w:rPr>
                <w:b/>
                <w:bCs/>
                <w:sz w:val="24"/>
                <w:szCs w:val="24"/>
              </w:rPr>
              <w:t>.2026</w:t>
            </w:r>
          </w:p>
        </w:tc>
        <w:tc>
          <w:tcPr>
            <w:tcW w:w="1417" w:type="dxa"/>
          </w:tcPr>
          <w:p w14:paraId="28CEA5FE" w14:textId="240B26E7" w:rsidR="00A85A3E" w:rsidRDefault="00A85A3E" w:rsidP="00A85A3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8B69F4" w14:paraId="0D738915" w14:textId="77777777" w:rsidTr="008B69F4">
        <w:tc>
          <w:tcPr>
            <w:tcW w:w="3499" w:type="dxa"/>
          </w:tcPr>
          <w:p w14:paraId="6A6A9D84" w14:textId="333F7927" w:rsidR="008B69F4" w:rsidRDefault="008B69F4" w:rsidP="008B69F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4208,4209,4210,4220</w:t>
            </w:r>
          </w:p>
        </w:tc>
        <w:tc>
          <w:tcPr>
            <w:tcW w:w="1323" w:type="dxa"/>
          </w:tcPr>
          <w:p w14:paraId="1729C1DF" w14:textId="3DB49E14" w:rsidR="008B69F4" w:rsidRDefault="008B69F4" w:rsidP="008B69F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Бессонова Т.Е.</w:t>
            </w:r>
          </w:p>
        </w:tc>
        <w:tc>
          <w:tcPr>
            <w:tcW w:w="1705" w:type="dxa"/>
          </w:tcPr>
          <w:p w14:paraId="37FF5796" w14:textId="55213690" w:rsidR="008B69F4" w:rsidRDefault="008B69F4" w:rsidP="008B69F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Председатель ТИК</w:t>
            </w:r>
          </w:p>
        </w:tc>
        <w:tc>
          <w:tcPr>
            <w:tcW w:w="1401" w:type="dxa"/>
          </w:tcPr>
          <w:p w14:paraId="59CFEB95" w14:textId="7F777705" w:rsidR="008B69F4" w:rsidRDefault="00B84B91" w:rsidP="008B69F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06.08</w:t>
            </w:r>
            <w:r w:rsidR="008B69F4">
              <w:rPr>
                <w:b/>
                <w:bCs/>
                <w:sz w:val="24"/>
                <w:szCs w:val="24"/>
              </w:rPr>
              <w:t>.2026</w:t>
            </w:r>
          </w:p>
        </w:tc>
        <w:tc>
          <w:tcPr>
            <w:tcW w:w="1417" w:type="dxa"/>
          </w:tcPr>
          <w:p w14:paraId="188DA805" w14:textId="2517A0AD" w:rsidR="008B69F4" w:rsidRDefault="008B69F4" w:rsidP="008B69F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8B69F4" w14:paraId="1415740E" w14:textId="77777777" w:rsidTr="008B69F4">
        <w:tc>
          <w:tcPr>
            <w:tcW w:w="7928" w:type="dxa"/>
            <w:gridSpan w:val="4"/>
          </w:tcPr>
          <w:p w14:paraId="3F1507F3" w14:textId="77777777" w:rsidR="008B69F4" w:rsidRDefault="008B69F4" w:rsidP="008B69F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Общее количество участников обучения </w:t>
            </w:r>
          </w:p>
        </w:tc>
        <w:tc>
          <w:tcPr>
            <w:tcW w:w="1417" w:type="dxa"/>
          </w:tcPr>
          <w:p w14:paraId="24DED81C" w14:textId="167BE454" w:rsidR="008B69F4" w:rsidRDefault="008B69F4" w:rsidP="008B69F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44</w:t>
            </w:r>
          </w:p>
        </w:tc>
      </w:tr>
    </w:tbl>
    <w:p w14:paraId="1611F450" w14:textId="77777777" w:rsidR="00101A14" w:rsidRPr="001729FF" w:rsidRDefault="00101A14" w:rsidP="00101A14">
      <w:pPr>
        <w:rPr>
          <w:b/>
          <w:bCs/>
          <w:sz w:val="24"/>
          <w:szCs w:val="24"/>
        </w:rPr>
      </w:pPr>
    </w:p>
    <w:p w14:paraId="753B4EE0" w14:textId="77777777" w:rsidR="0032116A" w:rsidRPr="00DF42F4" w:rsidRDefault="0032116A" w:rsidP="00B256B7">
      <w:pPr>
        <w:pStyle w:val="a7"/>
        <w:spacing w:line="360" w:lineRule="auto"/>
        <w:ind w:firstLine="0"/>
        <w:rPr>
          <w:sz w:val="20"/>
        </w:rPr>
      </w:pPr>
    </w:p>
    <w:sectPr w:rsidR="0032116A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57B45D" w14:textId="77777777" w:rsidR="00CA5404" w:rsidRDefault="00CA5404">
      <w:r>
        <w:separator/>
      </w:r>
    </w:p>
  </w:endnote>
  <w:endnote w:type="continuationSeparator" w:id="0">
    <w:p w14:paraId="12C723B5" w14:textId="77777777" w:rsidR="00CA5404" w:rsidRDefault="00CA54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B3E5F9" w14:textId="77777777" w:rsidR="00CA5404" w:rsidRDefault="00CA5404">
      <w:r>
        <w:separator/>
      </w:r>
    </w:p>
  </w:footnote>
  <w:footnote w:type="continuationSeparator" w:id="0">
    <w:p w14:paraId="546C7B49" w14:textId="77777777" w:rsidR="00CA5404" w:rsidRDefault="00CA54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D83392">
      <w:rPr>
        <w:noProof/>
      </w:rPr>
      <w:t>5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9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5BF3F238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532FD1" w:rsidRPr="00532FD1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ЧЕРДЫНСКОГО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5A26ADAB" w:rsidR="00A337B6" w:rsidRPr="00CA5A0E" w:rsidRDefault="0075537F" w:rsidP="007A4AFC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75537F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3B07BB81" w:rsidR="00811B95" w:rsidRPr="00201E8F" w:rsidRDefault="00532FD1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532FD1">
            <w:rPr>
              <w:rFonts w:ascii="Times New Roman" w:hAnsi="Times New Roman" w:cs="Times New Roman"/>
              <w:b/>
              <w:bCs/>
              <w:spacing w:val="20"/>
            </w:rPr>
            <w:t>г. Чердынь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9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E5073"/>
    <w:multiLevelType w:val="hybridMultilevel"/>
    <w:tmpl w:val="203C1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4688D"/>
    <w:multiLevelType w:val="hybridMultilevel"/>
    <w:tmpl w:val="4B9064D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C822298"/>
    <w:multiLevelType w:val="hybridMultilevel"/>
    <w:tmpl w:val="01D6E1CC"/>
    <w:lvl w:ilvl="0" w:tplc="46F80772">
      <w:start w:val="1"/>
      <w:numFmt w:val="decimal"/>
      <w:lvlText w:val="%1."/>
      <w:lvlJc w:val="left"/>
      <w:pPr>
        <w:tabs>
          <w:tab w:val="num" w:pos="1878"/>
        </w:tabs>
        <w:ind w:left="1878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3"/>
        </w:tabs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3"/>
        </w:tabs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3"/>
        </w:tabs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3"/>
        </w:tabs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3"/>
        </w:tabs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3"/>
        </w:tabs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3"/>
        </w:tabs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3"/>
        </w:tabs>
        <w:ind w:left="6903" w:hanging="180"/>
      </w:pPr>
    </w:lvl>
  </w:abstractNum>
  <w:abstractNum w:abstractNumId="3" w15:restartNumberingAfterBreak="0">
    <w:nsid w:val="3C3B6FFC"/>
    <w:multiLevelType w:val="hybridMultilevel"/>
    <w:tmpl w:val="B5B8E146"/>
    <w:lvl w:ilvl="0" w:tplc="65D86CD6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D376BDE"/>
    <w:multiLevelType w:val="hybridMultilevel"/>
    <w:tmpl w:val="A67A16FE"/>
    <w:lvl w:ilvl="0" w:tplc="03BA79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1ED4261"/>
    <w:multiLevelType w:val="hybridMultilevel"/>
    <w:tmpl w:val="403CB28A"/>
    <w:lvl w:ilvl="0" w:tplc="CC463DC0">
      <w:start w:val="1"/>
      <w:numFmt w:val="decimal"/>
      <w:lvlText w:val="%1."/>
      <w:lvlJc w:val="left"/>
      <w:pPr>
        <w:ind w:left="1143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6" w15:restartNumberingAfterBreak="0">
    <w:nsid w:val="52AD0039"/>
    <w:multiLevelType w:val="hybridMultilevel"/>
    <w:tmpl w:val="715A0764"/>
    <w:lvl w:ilvl="0" w:tplc="BD2E00EC">
      <w:start w:val="2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5CD80DF0"/>
    <w:multiLevelType w:val="hybridMultilevel"/>
    <w:tmpl w:val="C0724C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F16546"/>
    <w:multiLevelType w:val="hybridMultilevel"/>
    <w:tmpl w:val="5DD41ACC"/>
    <w:lvl w:ilvl="0" w:tplc="77AEE39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5DBB1942"/>
    <w:multiLevelType w:val="hybridMultilevel"/>
    <w:tmpl w:val="7C565C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55192E"/>
    <w:multiLevelType w:val="hybridMultilevel"/>
    <w:tmpl w:val="0A7478B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6"/>
  </w:num>
  <w:num w:numId="6">
    <w:abstractNumId w:val="8"/>
  </w:num>
  <w:num w:numId="7">
    <w:abstractNumId w:val="9"/>
  </w:num>
  <w:num w:numId="8">
    <w:abstractNumId w:val="10"/>
  </w:num>
  <w:num w:numId="9">
    <w:abstractNumId w:val="7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1A6C"/>
    <w:rsid w:val="0001078A"/>
    <w:rsid w:val="000137D7"/>
    <w:rsid w:val="00034A8D"/>
    <w:rsid w:val="00035ABC"/>
    <w:rsid w:val="00040063"/>
    <w:rsid w:val="00042CD2"/>
    <w:rsid w:val="0005005A"/>
    <w:rsid w:val="00073498"/>
    <w:rsid w:val="00085DCE"/>
    <w:rsid w:val="000B5190"/>
    <w:rsid w:val="000B55B7"/>
    <w:rsid w:val="000D0D54"/>
    <w:rsid w:val="000F1485"/>
    <w:rsid w:val="00101A14"/>
    <w:rsid w:val="00115836"/>
    <w:rsid w:val="001243E3"/>
    <w:rsid w:val="00137969"/>
    <w:rsid w:val="00173DB8"/>
    <w:rsid w:val="001757B8"/>
    <w:rsid w:val="00181F6C"/>
    <w:rsid w:val="00191482"/>
    <w:rsid w:val="001A00FC"/>
    <w:rsid w:val="001A36DA"/>
    <w:rsid w:val="001B15BE"/>
    <w:rsid w:val="001B206D"/>
    <w:rsid w:val="001C1318"/>
    <w:rsid w:val="00201E8F"/>
    <w:rsid w:val="00205244"/>
    <w:rsid w:val="00222D7E"/>
    <w:rsid w:val="00226F7B"/>
    <w:rsid w:val="0023390A"/>
    <w:rsid w:val="00252CBE"/>
    <w:rsid w:val="00257A42"/>
    <w:rsid w:val="00264F65"/>
    <w:rsid w:val="0029518E"/>
    <w:rsid w:val="00296CAB"/>
    <w:rsid w:val="002A7E87"/>
    <w:rsid w:val="002B21D1"/>
    <w:rsid w:val="002B3EE9"/>
    <w:rsid w:val="002C2A72"/>
    <w:rsid w:val="002C66D6"/>
    <w:rsid w:val="002D277C"/>
    <w:rsid w:val="002D4959"/>
    <w:rsid w:val="002D51CA"/>
    <w:rsid w:val="002E2BDC"/>
    <w:rsid w:val="003012C6"/>
    <w:rsid w:val="00303229"/>
    <w:rsid w:val="00303589"/>
    <w:rsid w:val="0032116A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27158"/>
    <w:rsid w:val="00447D5C"/>
    <w:rsid w:val="00461A95"/>
    <w:rsid w:val="00462428"/>
    <w:rsid w:val="00474EF2"/>
    <w:rsid w:val="0049299C"/>
    <w:rsid w:val="004A1B98"/>
    <w:rsid w:val="004B052C"/>
    <w:rsid w:val="004B1FC7"/>
    <w:rsid w:val="004B5FF3"/>
    <w:rsid w:val="004E2451"/>
    <w:rsid w:val="004F451C"/>
    <w:rsid w:val="00512D15"/>
    <w:rsid w:val="00524C40"/>
    <w:rsid w:val="00525A05"/>
    <w:rsid w:val="005276C9"/>
    <w:rsid w:val="00532FD1"/>
    <w:rsid w:val="00541B4A"/>
    <w:rsid w:val="00551323"/>
    <w:rsid w:val="005522B1"/>
    <w:rsid w:val="00553882"/>
    <w:rsid w:val="005560A3"/>
    <w:rsid w:val="00556797"/>
    <w:rsid w:val="00584989"/>
    <w:rsid w:val="0058726E"/>
    <w:rsid w:val="00592B00"/>
    <w:rsid w:val="005952D4"/>
    <w:rsid w:val="005A62A6"/>
    <w:rsid w:val="005C56CB"/>
    <w:rsid w:val="00600F16"/>
    <w:rsid w:val="00622267"/>
    <w:rsid w:val="006304A1"/>
    <w:rsid w:val="00642140"/>
    <w:rsid w:val="00644D46"/>
    <w:rsid w:val="006541FD"/>
    <w:rsid w:val="006566AB"/>
    <w:rsid w:val="006917DF"/>
    <w:rsid w:val="006928A1"/>
    <w:rsid w:val="00695EF5"/>
    <w:rsid w:val="006A1E0A"/>
    <w:rsid w:val="006A3F09"/>
    <w:rsid w:val="006A40BF"/>
    <w:rsid w:val="006A430D"/>
    <w:rsid w:val="006A6D8E"/>
    <w:rsid w:val="006B3B7C"/>
    <w:rsid w:val="006B43C5"/>
    <w:rsid w:val="006B4EA4"/>
    <w:rsid w:val="006C02F4"/>
    <w:rsid w:val="006C1A25"/>
    <w:rsid w:val="00736B84"/>
    <w:rsid w:val="00741EB1"/>
    <w:rsid w:val="00751328"/>
    <w:rsid w:val="0075537F"/>
    <w:rsid w:val="00756AB6"/>
    <w:rsid w:val="007640B0"/>
    <w:rsid w:val="00772DA0"/>
    <w:rsid w:val="007746C3"/>
    <w:rsid w:val="007A4AFC"/>
    <w:rsid w:val="007B5D31"/>
    <w:rsid w:val="007C52A7"/>
    <w:rsid w:val="007D2EC5"/>
    <w:rsid w:val="007E4EC0"/>
    <w:rsid w:val="00811B95"/>
    <w:rsid w:val="00813760"/>
    <w:rsid w:val="0081478D"/>
    <w:rsid w:val="008338E7"/>
    <w:rsid w:val="0086424C"/>
    <w:rsid w:val="008665DE"/>
    <w:rsid w:val="00867F8C"/>
    <w:rsid w:val="00873008"/>
    <w:rsid w:val="00880201"/>
    <w:rsid w:val="008858AC"/>
    <w:rsid w:val="008907E9"/>
    <w:rsid w:val="008A4039"/>
    <w:rsid w:val="008B44FB"/>
    <w:rsid w:val="008B5678"/>
    <w:rsid w:val="008B69F4"/>
    <w:rsid w:val="008C35AF"/>
    <w:rsid w:val="008C5176"/>
    <w:rsid w:val="008E2AE4"/>
    <w:rsid w:val="008F37B9"/>
    <w:rsid w:val="00902D5C"/>
    <w:rsid w:val="00905991"/>
    <w:rsid w:val="00913FA0"/>
    <w:rsid w:val="009213EB"/>
    <w:rsid w:val="00923635"/>
    <w:rsid w:val="0092526C"/>
    <w:rsid w:val="0093411B"/>
    <w:rsid w:val="00937922"/>
    <w:rsid w:val="00952780"/>
    <w:rsid w:val="009633F9"/>
    <w:rsid w:val="00975170"/>
    <w:rsid w:val="009B496A"/>
    <w:rsid w:val="009C04CB"/>
    <w:rsid w:val="009E2B6B"/>
    <w:rsid w:val="009E37C7"/>
    <w:rsid w:val="00A17511"/>
    <w:rsid w:val="00A26040"/>
    <w:rsid w:val="00A320E6"/>
    <w:rsid w:val="00A337B6"/>
    <w:rsid w:val="00A45148"/>
    <w:rsid w:val="00A50957"/>
    <w:rsid w:val="00A5243C"/>
    <w:rsid w:val="00A54F15"/>
    <w:rsid w:val="00A63BF1"/>
    <w:rsid w:val="00A649A1"/>
    <w:rsid w:val="00A67D26"/>
    <w:rsid w:val="00A73284"/>
    <w:rsid w:val="00A80A57"/>
    <w:rsid w:val="00A85A3E"/>
    <w:rsid w:val="00A92A25"/>
    <w:rsid w:val="00A95FC8"/>
    <w:rsid w:val="00A97B92"/>
    <w:rsid w:val="00AD3B0E"/>
    <w:rsid w:val="00B02235"/>
    <w:rsid w:val="00B100EF"/>
    <w:rsid w:val="00B1160A"/>
    <w:rsid w:val="00B11B42"/>
    <w:rsid w:val="00B14765"/>
    <w:rsid w:val="00B17649"/>
    <w:rsid w:val="00B237E4"/>
    <w:rsid w:val="00B256B7"/>
    <w:rsid w:val="00B33253"/>
    <w:rsid w:val="00B347FA"/>
    <w:rsid w:val="00B45B6A"/>
    <w:rsid w:val="00B45D04"/>
    <w:rsid w:val="00B46040"/>
    <w:rsid w:val="00B617B8"/>
    <w:rsid w:val="00B7195A"/>
    <w:rsid w:val="00B72D4A"/>
    <w:rsid w:val="00B73537"/>
    <w:rsid w:val="00B77D71"/>
    <w:rsid w:val="00B84B91"/>
    <w:rsid w:val="00B871BB"/>
    <w:rsid w:val="00B90C37"/>
    <w:rsid w:val="00B9285C"/>
    <w:rsid w:val="00BA6E86"/>
    <w:rsid w:val="00BA7FB1"/>
    <w:rsid w:val="00BB38DD"/>
    <w:rsid w:val="00BC03E1"/>
    <w:rsid w:val="00BC66B0"/>
    <w:rsid w:val="00BC7710"/>
    <w:rsid w:val="00BC7D7A"/>
    <w:rsid w:val="00BD1EF9"/>
    <w:rsid w:val="00BD61F2"/>
    <w:rsid w:val="00BE0A82"/>
    <w:rsid w:val="00BF0468"/>
    <w:rsid w:val="00C17CFD"/>
    <w:rsid w:val="00C20323"/>
    <w:rsid w:val="00C33007"/>
    <w:rsid w:val="00C34A95"/>
    <w:rsid w:val="00C359CC"/>
    <w:rsid w:val="00C46980"/>
    <w:rsid w:val="00C477FF"/>
    <w:rsid w:val="00C60B0F"/>
    <w:rsid w:val="00C65467"/>
    <w:rsid w:val="00C72C37"/>
    <w:rsid w:val="00C81119"/>
    <w:rsid w:val="00C87DD5"/>
    <w:rsid w:val="00C9299B"/>
    <w:rsid w:val="00C96763"/>
    <w:rsid w:val="00CA5404"/>
    <w:rsid w:val="00CA5A0E"/>
    <w:rsid w:val="00CA6101"/>
    <w:rsid w:val="00CB10B7"/>
    <w:rsid w:val="00CC2B8D"/>
    <w:rsid w:val="00CC46BF"/>
    <w:rsid w:val="00CC4879"/>
    <w:rsid w:val="00CD2E46"/>
    <w:rsid w:val="00CE2A4E"/>
    <w:rsid w:val="00CF1EBC"/>
    <w:rsid w:val="00D05B3A"/>
    <w:rsid w:val="00D07A22"/>
    <w:rsid w:val="00D16801"/>
    <w:rsid w:val="00D277F2"/>
    <w:rsid w:val="00D50D5D"/>
    <w:rsid w:val="00D63832"/>
    <w:rsid w:val="00D642F3"/>
    <w:rsid w:val="00D64B92"/>
    <w:rsid w:val="00D715AA"/>
    <w:rsid w:val="00D81BB7"/>
    <w:rsid w:val="00D83392"/>
    <w:rsid w:val="00D87035"/>
    <w:rsid w:val="00D923FA"/>
    <w:rsid w:val="00DB235A"/>
    <w:rsid w:val="00DC6913"/>
    <w:rsid w:val="00DD2A12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77287"/>
    <w:rsid w:val="00E84911"/>
    <w:rsid w:val="00E92E02"/>
    <w:rsid w:val="00E962E5"/>
    <w:rsid w:val="00EC22A9"/>
    <w:rsid w:val="00EC6E46"/>
    <w:rsid w:val="00ED46C9"/>
    <w:rsid w:val="00EF312D"/>
    <w:rsid w:val="00F202F5"/>
    <w:rsid w:val="00F23E87"/>
    <w:rsid w:val="00F30BDA"/>
    <w:rsid w:val="00F56E73"/>
    <w:rsid w:val="00F70748"/>
    <w:rsid w:val="00F7446C"/>
    <w:rsid w:val="00F827D8"/>
    <w:rsid w:val="00F90AA2"/>
    <w:rsid w:val="00F941F1"/>
    <w:rsid w:val="00F9596E"/>
    <w:rsid w:val="00FA7F0B"/>
    <w:rsid w:val="00FB3AA8"/>
    <w:rsid w:val="00FB7428"/>
    <w:rsid w:val="00FE391B"/>
    <w:rsid w:val="00FE7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5952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77</TotalTime>
  <Pages>5</Pages>
  <Words>636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4256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Boss</cp:lastModifiedBy>
  <cp:revision>10</cp:revision>
  <cp:lastPrinted>2026-07-24T11:07:00Z</cp:lastPrinted>
  <dcterms:created xsi:type="dcterms:W3CDTF">2026-07-23T06:09:00Z</dcterms:created>
  <dcterms:modified xsi:type="dcterms:W3CDTF">2026-07-27T07:50:00Z</dcterms:modified>
</cp:coreProperties>
</file>