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D501D" w14:textId="77777777" w:rsidR="000B55B7" w:rsidRPr="00B256B7" w:rsidRDefault="000B55B7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</w:p>
    <w:p w14:paraId="1393710F" w14:textId="6E774B26" w:rsidR="00A5243C" w:rsidRPr="00C65467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C2CF8E" w14:textId="77777777" w:rsidR="00C65467" w:rsidRDefault="00C65467" w:rsidP="00C65467">
                            <w:pPr>
                              <w:contextualSpacing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02501">
                              <w:rPr>
                                <w:b/>
                                <w:szCs w:val="28"/>
                              </w:rPr>
                              <w:t>О плане работы территориальной избирательной комиссии</w:t>
                            </w:r>
                          </w:p>
                          <w:p w14:paraId="432DE54F" w14:textId="77B85813" w:rsidR="00C65467" w:rsidRPr="00C17017" w:rsidRDefault="00C65467" w:rsidP="00C65467">
                            <w:pPr>
                              <w:contextualSpacing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02501">
                              <w:rPr>
                                <w:b/>
                                <w:szCs w:val="28"/>
                              </w:rPr>
                              <w:t>Чердынско</w:t>
                            </w:r>
                            <w:r w:rsidR="00F9596E">
                              <w:rPr>
                                <w:b/>
                                <w:szCs w:val="28"/>
                              </w:rPr>
                              <w:t xml:space="preserve">го муниципального округа на </w:t>
                            </w:r>
                            <w:r w:rsidR="00E00B7A">
                              <w:rPr>
                                <w:b/>
                                <w:szCs w:val="28"/>
                              </w:rPr>
                              <w:t>август</w:t>
                            </w:r>
                          </w:p>
                          <w:p w14:paraId="6BBEA4FA" w14:textId="64FC67E2" w:rsidR="00B33253" w:rsidRPr="00B33253" w:rsidRDefault="00B33253" w:rsidP="00C65467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52C2CF8E" w14:textId="77777777" w:rsidR="00C65467" w:rsidRDefault="00C65467" w:rsidP="00C65467">
                      <w:pPr>
                        <w:contextualSpacing/>
                        <w:jc w:val="center"/>
                        <w:rPr>
                          <w:b/>
                          <w:szCs w:val="28"/>
                        </w:rPr>
                      </w:pPr>
                      <w:r w:rsidRPr="00C02501">
                        <w:rPr>
                          <w:b/>
                          <w:szCs w:val="28"/>
                        </w:rPr>
                        <w:t>О плане работы территориальной избирательной комиссии</w:t>
                      </w:r>
                    </w:p>
                    <w:p w14:paraId="432DE54F" w14:textId="77B85813" w:rsidR="00C65467" w:rsidRPr="00C17017" w:rsidRDefault="00C65467" w:rsidP="00C65467">
                      <w:pPr>
                        <w:contextualSpacing/>
                        <w:jc w:val="center"/>
                        <w:rPr>
                          <w:b/>
                          <w:szCs w:val="28"/>
                        </w:rPr>
                      </w:pPr>
                      <w:r w:rsidRPr="00C02501">
                        <w:rPr>
                          <w:b/>
                          <w:szCs w:val="28"/>
                        </w:rPr>
                        <w:t>Чердынско</w:t>
                      </w:r>
                      <w:r w:rsidR="00F9596E">
                        <w:rPr>
                          <w:b/>
                          <w:szCs w:val="28"/>
                        </w:rPr>
                        <w:t xml:space="preserve">го муниципального округа на </w:t>
                      </w:r>
                      <w:r w:rsidR="00E00B7A">
                        <w:rPr>
                          <w:b/>
                          <w:szCs w:val="28"/>
                        </w:rPr>
                        <w:t>август</w:t>
                      </w:r>
                    </w:p>
                    <w:p w14:paraId="6BBEA4FA" w14:textId="64FC67E2" w:rsidR="00B33253" w:rsidRPr="00B33253" w:rsidRDefault="00B33253" w:rsidP="00C65467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6ADE80CD" w:rsidR="00975170" w:rsidRPr="00B256B7" w:rsidRDefault="00E00B7A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30</w:t>
                            </w:r>
                            <w:r w:rsidR="00F9596E">
                              <w:rPr>
                                <w:szCs w:val="28"/>
                              </w:rPr>
                              <w:t xml:space="preserve"> июль</w:t>
                            </w:r>
                            <w:r w:rsidR="00B256B7" w:rsidRPr="00B256B7">
                              <w:rPr>
                                <w:szCs w:val="28"/>
                              </w:rPr>
                              <w:t xml:space="preserve"> 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2026</w:t>
                            </w:r>
                            <w:r w:rsidR="00B256B7">
                              <w:rPr>
                                <w:szCs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6ADE80CD" w:rsidR="00975170" w:rsidRPr="00B256B7" w:rsidRDefault="00E00B7A" w:rsidP="00A67D26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30</w:t>
                      </w:r>
                      <w:r w:rsidR="00F9596E">
                        <w:rPr>
                          <w:szCs w:val="28"/>
                        </w:rPr>
                        <w:t xml:space="preserve"> июль</w:t>
                      </w:r>
                      <w:r w:rsidR="00B256B7" w:rsidRPr="00B256B7">
                        <w:rPr>
                          <w:szCs w:val="28"/>
                        </w:rPr>
                        <w:t xml:space="preserve"> </w:t>
                      </w:r>
                      <w:r w:rsidR="005560A3" w:rsidRPr="00B256B7">
                        <w:rPr>
                          <w:szCs w:val="28"/>
                        </w:rPr>
                        <w:t>2026</w:t>
                      </w:r>
                      <w:r w:rsidR="00B256B7">
                        <w:rPr>
                          <w:szCs w:val="28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EE3A4DD" w:rsidR="00E75F24" w:rsidRPr="00B256B7" w:rsidRDefault="00F9596E" w:rsidP="00E75F24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9</w:t>
                            </w:r>
                            <w:r w:rsidR="00E00B7A">
                              <w:rPr>
                                <w:szCs w:val="28"/>
                              </w:rPr>
                              <w:t>7/03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EE3A4DD" w:rsidR="00E75F24" w:rsidRPr="00B256B7" w:rsidRDefault="00F9596E" w:rsidP="00E75F24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9</w:t>
                      </w:r>
                      <w:r w:rsidR="00E00B7A">
                        <w:rPr>
                          <w:szCs w:val="28"/>
                        </w:rPr>
                        <w:t>7/03</w:t>
                      </w:r>
                      <w:r w:rsidR="005560A3" w:rsidRPr="00B256B7">
                        <w:rPr>
                          <w:szCs w:val="28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2DA9BDE" w14:textId="77777777" w:rsidR="00C65467" w:rsidRDefault="00C65467" w:rsidP="00C65467">
      <w:pPr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14:paraId="779A8E4E" w14:textId="77777777" w:rsidR="00C65467" w:rsidRPr="00423A9F" w:rsidRDefault="00C65467" w:rsidP="00C65467">
      <w:pPr>
        <w:spacing w:before="120" w:after="120" w:line="360" w:lineRule="auto"/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14:paraId="7F522D6F" w14:textId="082E680C" w:rsidR="00C65467" w:rsidRDefault="00C65467" w:rsidP="00C65467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план работы территориальн</w:t>
      </w:r>
      <w:r w:rsidR="00F9596E">
        <w:rPr>
          <w:spacing w:val="-4"/>
          <w:szCs w:val="28"/>
        </w:rPr>
        <w:t xml:space="preserve">ой избирательной комиссии на </w:t>
      </w:r>
      <w:r w:rsidR="00E00B7A">
        <w:rPr>
          <w:spacing w:val="-4"/>
          <w:szCs w:val="28"/>
        </w:rPr>
        <w:t xml:space="preserve">август </w:t>
      </w:r>
      <w:bookmarkStart w:id="0" w:name="_GoBack"/>
      <w:bookmarkEnd w:id="0"/>
      <w:r>
        <w:rPr>
          <w:szCs w:val="28"/>
        </w:rPr>
        <w:t>2026 года согласно приложению.</w:t>
      </w:r>
    </w:p>
    <w:p w14:paraId="0EA5F922" w14:textId="77777777" w:rsidR="00C65467" w:rsidRDefault="00C65467" w:rsidP="00C65467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</w:t>
      </w:r>
      <w:r>
        <w:rPr>
          <w:szCs w:val="28"/>
        </w:rPr>
        <w:t>ети Интернет</w:t>
      </w:r>
      <w:r w:rsidRPr="00DF4351">
        <w:rPr>
          <w:szCs w:val="28"/>
        </w:rPr>
        <w:t>.</w:t>
      </w:r>
    </w:p>
    <w:p w14:paraId="10533FEE" w14:textId="77777777" w:rsidR="00C65467" w:rsidRPr="00114112" w:rsidRDefault="00C65467" w:rsidP="00C65467">
      <w:pPr>
        <w:numPr>
          <w:ilvl w:val="0"/>
          <w:numId w:val="1"/>
        </w:numPr>
        <w:tabs>
          <w:tab w:val="clear" w:pos="1878"/>
          <w:tab w:val="left" w:pos="900"/>
        </w:tabs>
        <w:spacing w:line="360" w:lineRule="auto"/>
        <w:ind w:left="0" w:firstLine="540"/>
        <w:jc w:val="both"/>
        <w:rPr>
          <w:szCs w:val="28"/>
        </w:rPr>
      </w:pPr>
      <w:r w:rsidRPr="00114112">
        <w:rPr>
          <w:szCs w:val="28"/>
          <w:lang w:eastAsia="ar-SA"/>
        </w:rPr>
        <w:t xml:space="preserve">Контроль за исполнением настоящего решения возложить на председателя территориальной избирательной комиссии Чердынского </w:t>
      </w:r>
      <w:r>
        <w:rPr>
          <w:szCs w:val="28"/>
          <w:lang w:eastAsia="ar-SA"/>
        </w:rPr>
        <w:t>муниципального</w:t>
      </w:r>
      <w:r w:rsidRPr="00114112">
        <w:rPr>
          <w:szCs w:val="28"/>
          <w:lang w:eastAsia="ar-SA"/>
        </w:rPr>
        <w:t xml:space="preserve"> округа Бессонову Т.Е.</w:t>
      </w:r>
    </w:p>
    <w:p w14:paraId="382AA539" w14:textId="77777777" w:rsidR="000B55B7" w:rsidRDefault="000B55B7" w:rsidP="000B55B7">
      <w:pPr>
        <w:tabs>
          <w:tab w:val="left" w:pos="900"/>
        </w:tabs>
        <w:ind w:left="540"/>
        <w:jc w:val="both"/>
        <w:rPr>
          <w:szCs w:val="28"/>
          <w:lang w:eastAsia="ar-SA"/>
        </w:rPr>
      </w:pPr>
    </w:p>
    <w:p w14:paraId="4C7F2AE3" w14:textId="77777777" w:rsidR="000B55B7" w:rsidRPr="005560A3" w:rsidRDefault="000B55B7" w:rsidP="000B55B7">
      <w:pPr>
        <w:tabs>
          <w:tab w:val="left" w:pos="900"/>
        </w:tabs>
        <w:ind w:left="540"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0B55B7" w14:paraId="3088DC4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0A15AE3" w14:textId="77777777" w:rsidR="000B55B7" w:rsidRPr="00FD0E8F" w:rsidRDefault="000B55B7" w:rsidP="00B256B7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492877CD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Т.Е.Бессонова</w:t>
            </w:r>
            <w:proofErr w:type="spellEnd"/>
          </w:p>
        </w:tc>
      </w:tr>
      <w:tr w:rsidR="000B55B7" w14:paraId="1DE3AFFD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0D783956" w14:textId="77777777" w:rsidR="000B55B7" w:rsidRDefault="000B55B7" w:rsidP="00B256B7">
            <w:pPr>
              <w:pStyle w:val="a7"/>
              <w:spacing w:line="360" w:lineRule="auto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583C5708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</w:p>
        </w:tc>
      </w:tr>
      <w:tr w:rsidR="000B55B7" w14:paraId="67E430A2" w14:textId="77777777" w:rsidTr="009151C1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2E34DD5" w14:textId="77777777" w:rsidR="000B55B7" w:rsidRDefault="000B55B7" w:rsidP="00B256B7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52DC4D0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14:paraId="28A42AC0" w14:textId="77777777" w:rsidR="007A4AFC" w:rsidRPr="00DF42F4" w:rsidRDefault="007A4AFC" w:rsidP="00B256B7">
      <w:pPr>
        <w:pStyle w:val="a7"/>
        <w:spacing w:line="360" w:lineRule="auto"/>
        <w:ind w:firstLine="0"/>
        <w:rPr>
          <w:sz w:val="20"/>
        </w:rPr>
      </w:pPr>
    </w:p>
    <w:sectPr w:rsidR="007A4AFC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24E225" w14:textId="77777777" w:rsidR="002B3408" w:rsidRDefault="002B3408">
      <w:r>
        <w:separator/>
      </w:r>
    </w:p>
  </w:endnote>
  <w:endnote w:type="continuationSeparator" w:id="0">
    <w:p w14:paraId="16870EEE" w14:textId="77777777" w:rsidR="002B3408" w:rsidRDefault="002B3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808050" w14:textId="77777777" w:rsidR="002B3408" w:rsidRDefault="002B3408">
      <w:r>
        <w:separator/>
      </w:r>
    </w:p>
  </w:footnote>
  <w:footnote w:type="continuationSeparator" w:id="0">
    <w:p w14:paraId="25939D18" w14:textId="77777777" w:rsidR="002B3408" w:rsidRDefault="002B34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5BF3F238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532FD1" w:rsidRPr="00532FD1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ЧЕРДЫНСКОГО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A26ADAB" w:rsidR="00A337B6" w:rsidRPr="00CA5A0E" w:rsidRDefault="0075537F" w:rsidP="007A4AF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5537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B07BB81" w:rsidR="00811B95" w:rsidRPr="00201E8F" w:rsidRDefault="00532FD1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532FD1">
            <w:rPr>
              <w:rFonts w:ascii="Times New Roman" w:hAnsi="Times New Roman" w:cs="Times New Roman"/>
              <w:b/>
              <w:bCs/>
              <w:spacing w:val="20"/>
            </w:rPr>
            <w:t>г. Чердынь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B55B7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96CAB"/>
    <w:rsid w:val="002B21D1"/>
    <w:rsid w:val="002B3408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32FD1"/>
    <w:rsid w:val="00551323"/>
    <w:rsid w:val="005522B1"/>
    <w:rsid w:val="00553882"/>
    <w:rsid w:val="005560A3"/>
    <w:rsid w:val="00556797"/>
    <w:rsid w:val="00584989"/>
    <w:rsid w:val="00592B00"/>
    <w:rsid w:val="005A62A6"/>
    <w:rsid w:val="005C56CB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537F"/>
    <w:rsid w:val="00756AB6"/>
    <w:rsid w:val="00772DA0"/>
    <w:rsid w:val="007746C3"/>
    <w:rsid w:val="007A4AFC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0201"/>
    <w:rsid w:val="008858AC"/>
    <w:rsid w:val="008907E9"/>
    <w:rsid w:val="008A4039"/>
    <w:rsid w:val="008B44FB"/>
    <w:rsid w:val="008B5678"/>
    <w:rsid w:val="008C35AF"/>
    <w:rsid w:val="008C5176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5FC8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256B7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65467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2E46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0B7A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9596E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Boss</cp:lastModifiedBy>
  <cp:revision>2</cp:revision>
  <cp:lastPrinted>2026-06-01T05:17:00Z</cp:lastPrinted>
  <dcterms:created xsi:type="dcterms:W3CDTF">2026-07-29T07:11:00Z</dcterms:created>
  <dcterms:modified xsi:type="dcterms:W3CDTF">2026-07-29T07:11:00Z</dcterms:modified>
</cp:coreProperties>
</file>