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3247EAF3" w:rsidR="000B55B7" w:rsidRPr="00B256B7" w:rsidRDefault="00642140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A069817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2382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E7A29" w14:textId="77777777" w:rsidR="00E360E8" w:rsidRDefault="00E360E8" w:rsidP="00E360E8">
                            <w:pPr>
                              <w:suppressAutoHyphens/>
                              <w:ind w:right="-108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О досрочном прекращении</w:t>
                            </w:r>
                          </w:p>
                          <w:p w14:paraId="3A718407" w14:textId="5E4C8428" w:rsidR="00E360E8" w:rsidRDefault="00E360E8" w:rsidP="00E360E8">
                            <w:pPr>
                              <w:suppressAutoHyphens/>
                              <w:ind w:right="-108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полномочий члена участковой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</w:t>
                            </w:r>
                          </w:p>
                          <w:p w14:paraId="2FE2D630" w14:textId="44FD76F8" w:rsidR="00E360E8" w:rsidRPr="001763D9" w:rsidRDefault="00E360E8" w:rsidP="00E360E8">
                            <w:pPr>
                              <w:suppressAutoHyphens/>
                              <w:ind w:right="-108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избирательного</w:t>
                            </w: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участка № 42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07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с</w:t>
                            </w: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правом решающего голоса</w:t>
                            </w:r>
                          </w:p>
                          <w:p w14:paraId="2C3FBA84" w14:textId="77777777" w:rsidR="00E360E8" w:rsidRPr="00A354F7" w:rsidRDefault="00E360E8" w:rsidP="00E360E8">
                            <w:pPr>
                              <w:pStyle w:val="a4"/>
                              <w:suppressAutoHyphens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BBEA4FA" w14:textId="64FC67E2" w:rsidR="00B33253" w:rsidRPr="00B33253" w:rsidRDefault="00B33253" w:rsidP="00E360E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7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XbtgIAALI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" filled="f" stroked="f">
                <v:textbox inset="0,0,0,0">
                  <w:txbxContent>
                    <w:p w14:paraId="1B7E7A29" w14:textId="77777777" w:rsidR="00E360E8" w:rsidRDefault="00E360E8" w:rsidP="00E360E8">
                      <w:pPr>
                        <w:suppressAutoHyphens/>
                        <w:ind w:right="-108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О досрочном прекращении</w:t>
                      </w:r>
                    </w:p>
                    <w:p w14:paraId="3A718407" w14:textId="5E4C8428" w:rsidR="00E360E8" w:rsidRDefault="00E360E8" w:rsidP="00E360E8">
                      <w:pPr>
                        <w:suppressAutoHyphens/>
                        <w:ind w:right="-108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полномочий члена участковой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1763D9">
                        <w:rPr>
                          <w:b/>
                          <w:bCs/>
                          <w:szCs w:val="28"/>
                        </w:rPr>
                        <w:t>избирательной комиссии</w:t>
                      </w:r>
                    </w:p>
                    <w:p w14:paraId="2FE2D630" w14:textId="44FD76F8" w:rsidR="00E360E8" w:rsidRPr="001763D9" w:rsidRDefault="00E360E8" w:rsidP="00E360E8">
                      <w:pPr>
                        <w:suppressAutoHyphens/>
                        <w:ind w:right="-108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избирательного</w:t>
                      </w:r>
                      <w:r w:rsidRPr="001763D9">
                        <w:rPr>
                          <w:b/>
                          <w:bCs/>
                          <w:szCs w:val="28"/>
                        </w:rPr>
                        <w:t xml:space="preserve"> участка № 42</w:t>
                      </w:r>
                      <w:r>
                        <w:rPr>
                          <w:b/>
                          <w:bCs/>
                          <w:szCs w:val="28"/>
                        </w:rPr>
                        <w:t>07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с</w:t>
                      </w:r>
                      <w:r w:rsidRPr="001763D9">
                        <w:rPr>
                          <w:b/>
                          <w:bCs/>
                          <w:szCs w:val="28"/>
                        </w:rPr>
                        <w:t xml:space="preserve"> правом решающего голоса</w:t>
                      </w:r>
                    </w:p>
                    <w:p w14:paraId="2C3FBA84" w14:textId="77777777" w:rsidR="00E360E8" w:rsidRPr="00A354F7" w:rsidRDefault="00E360E8" w:rsidP="00E360E8">
                      <w:pPr>
                        <w:pStyle w:val="a4"/>
                        <w:suppressAutoHyphens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BBEA4FA" w14:textId="64FC67E2" w:rsidR="00B33253" w:rsidRPr="00B33253" w:rsidRDefault="00B33253" w:rsidP="00E360E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393710F" w14:textId="01659D15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448714A" w:rsidR="00975170" w:rsidRPr="00B256B7" w:rsidRDefault="00992D7B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09 августа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448714A" w:rsidR="00975170" w:rsidRPr="00B256B7" w:rsidRDefault="00992D7B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09 августа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2246D01" w:rsidR="00E75F24" w:rsidRPr="00B256B7" w:rsidRDefault="00F9596E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9</w:t>
                            </w:r>
                            <w:r w:rsidR="00992D7B">
                              <w:rPr>
                                <w:szCs w:val="28"/>
                              </w:rPr>
                              <w:t>8</w:t>
                            </w:r>
                            <w:r w:rsidR="00E360E8">
                              <w:rPr>
                                <w:szCs w:val="28"/>
                              </w:rPr>
                              <w:t>/02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2246D01" w:rsidR="00E75F24" w:rsidRPr="00B256B7" w:rsidRDefault="00F9596E" w:rsidP="00E75F24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9</w:t>
                      </w:r>
                      <w:r w:rsidR="00992D7B">
                        <w:rPr>
                          <w:szCs w:val="28"/>
                        </w:rPr>
                        <w:t>8</w:t>
                      </w:r>
                      <w:r w:rsidR="00E360E8">
                        <w:rPr>
                          <w:szCs w:val="28"/>
                        </w:rPr>
                        <w:t>/02</w:t>
                      </w:r>
                      <w:r w:rsidR="005560A3"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2F41F53" w14:textId="77777777" w:rsidR="00B73537" w:rsidRDefault="00B73537" w:rsidP="00D83D42">
      <w:pPr>
        <w:pStyle w:val="a7"/>
        <w:suppressAutoHyphens/>
        <w:spacing w:line="360" w:lineRule="auto"/>
        <w:ind w:firstLine="0"/>
        <w:rPr>
          <w:szCs w:val="28"/>
        </w:rPr>
      </w:pPr>
    </w:p>
    <w:p w14:paraId="297E33D4" w14:textId="431D5AB9" w:rsidR="00D83D42" w:rsidRDefault="00D83D42" w:rsidP="00D83D42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>
        <w:rPr>
          <w:szCs w:val="28"/>
        </w:rPr>
        <w:t xml:space="preserve">На основании </w:t>
      </w:r>
      <w:r>
        <w:rPr>
          <w:szCs w:val="28"/>
        </w:rPr>
        <w:t>акта</w:t>
      </w:r>
      <w:r>
        <w:rPr>
          <w:szCs w:val="28"/>
        </w:rPr>
        <w:t xml:space="preserve"> о смерти члена участковой избирательной комиссии избирательного участка № 4207 с право</w:t>
      </w:r>
      <w:r>
        <w:rPr>
          <w:szCs w:val="28"/>
        </w:rPr>
        <w:t xml:space="preserve">м решающего голоса </w:t>
      </w:r>
      <w:proofErr w:type="spellStart"/>
      <w:r>
        <w:rPr>
          <w:szCs w:val="28"/>
        </w:rPr>
        <w:t>Пеленювене</w:t>
      </w:r>
      <w:proofErr w:type="spellEnd"/>
      <w:r>
        <w:rPr>
          <w:szCs w:val="28"/>
        </w:rPr>
        <w:t xml:space="preserve"> С.А</w:t>
      </w:r>
      <w:r>
        <w:rPr>
          <w:szCs w:val="28"/>
        </w:rPr>
        <w:t>. (</w:t>
      </w:r>
      <w:r>
        <w:rPr>
          <w:szCs w:val="28"/>
        </w:rPr>
        <w:t>№ 1702699590005300079001</w:t>
      </w:r>
      <w:r>
        <w:rPr>
          <w:szCs w:val="28"/>
        </w:rPr>
        <w:t xml:space="preserve"> от 0</w:t>
      </w:r>
      <w:r>
        <w:rPr>
          <w:szCs w:val="28"/>
        </w:rPr>
        <w:t>4.08.2026</w:t>
      </w:r>
      <w:r>
        <w:rPr>
          <w:szCs w:val="28"/>
        </w:rPr>
        <w:t xml:space="preserve"> г. выдано Отделом ЗАГС администрации Чердынского муниципального округа Пермского края), руководствуясь подпунктом «г» пункта 8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Федерации»,</w:t>
      </w:r>
    </w:p>
    <w:p w14:paraId="779A8E4E" w14:textId="419DE623" w:rsidR="00C65467" w:rsidRDefault="00C65467" w:rsidP="00C65467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2A2F1D35" w14:textId="03AE3EBE" w:rsidR="00D83D42" w:rsidRPr="00D83D42" w:rsidRDefault="00D83D42" w:rsidP="00D83D42">
      <w:pPr>
        <w:numPr>
          <w:ilvl w:val="0"/>
          <w:numId w:val="10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auto"/>
        <w:ind w:left="0" w:firstLine="567"/>
        <w:jc w:val="both"/>
        <w:rPr>
          <w:szCs w:val="28"/>
        </w:rPr>
      </w:pPr>
      <w:r w:rsidRPr="00363D34">
        <w:rPr>
          <w:szCs w:val="28"/>
        </w:rPr>
        <w:t xml:space="preserve">Прекратить полномочия члена участковой избирательной комиссии избирательного участка № 4207 с правом решающего голоса </w:t>
      </w:r>
      <w:proofErr w:type="spellStart"/>
      <w:r>
        <w:rPr>
          <w:szCs w:val="28"/>
        </w:rPr>
        <w:t>Пеленювене</w:t>
      </w:r>
      <w:proofErr w:type="spellEnd"/>
      <w:r>
        <w:rPr>
          <w:szCs w:val="28"/>
        </w:rPr>
        <w:t xml:space="preserve"> Светланы Анатольевны</w:t>
      </w:r>
      <w:r w:rsidRPr="00363D34">
        <w:rPr>
          <w:szCs w:val="28"/>
        </w:rPr>
        <w:t xml:space="preserve">, предложенную </w:t>
      </w:r>
      <w:r w:rsidRPr="00D83D42">
        <w:rPr>
          <w:szCs w:val="28"/>
        </w:rPr>
        <w:t>Местн</w:t>
      </w:r>
      <w:r>
        <w:rPr>
          <w:szCs w:val="28"/>
        </w:rPr>
        <w:t>ым</w:t>
      </w:r>
      <w:r w:rsidRPr="00D83D42">
        <w:rPr>
          <w:szCs w:val="28"/>
        </w:rPr>
        <w:t xml:space="preserve"> отделение</w:t>
      </w:r>
      <w:r>
        <w:rPr>
          <w:szCs w:val="28"/>
        </w:rPr>
        <w:t>м</w:t>
      </w:r>
      <w:r w:rsidRPr="00D83D42">
        <w:rPr>
          <w:szCs w:val="28"/>
        </w:rPr>
        <w:t xml:space="preserve"> Всероссийской политической партии «ЕДИНАЯ РОССИЯ»</w:t>
      </w:r>
      <w:r w:rsidRPr="00D83D42">
        <w:rPr>
          <w:b/>
          <w:szCs w:val="28"/>
        </w:rPr>
        <w:t xml:space="preserve"> </w:t>
      </w:r>
      <w:r w:rsidRPr="00D83D42">
        <w:rPr>
          <w:szCs w:val="28"/>
        </w:rPr>
        <w:t xml:space="preserve">Чердынского </w:t>
      </w:r>
      <w:r>
        <w:rPr>
          <w:szCs w:val="28"/>
        </w:rPr>
        <w:t>муниципального</w:t>
      </w:r>
      <w:r w:rsidRPr="00D83D42">
        <w:rPr>
          <w:szCs w:val="28"/>
        </w:rPr>
        <w:t xml:space="preserve"> округа Пермского края</w:t>
      </w:r>
      <w:r w:rsidR="005C59B0">
        <w:rPr>
          <w:szCs w:val="28"/>
        </w:rPr>
        <w:t>.</w:t>
      </w:r>
      <w:bookmarkStart w:id="0" w:name="_GoBack"/>
      <w:bookmarkEnd w:id="0"/>
      <w:r w:rsidRPr="00D83D42">
        <w:rPr>
          <w:szCs w:val="28"/>
        </w:rPr>
        <w:t xml:space="preserve"> </w:t>
      </w:r>
    </w:p>
    <w:p w14:paraId="6C803346" w14:textId="36E23C7E" w:rsidR="00D83D42" w:rsidRPr="00363D34" w:rsidRDefault="00D83D42" w:rsidP="00D83D42">
      <w:pPr>
        <w:numPr>
          <w:ilvl w:val="0"/>
          <w:numId w:val="10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auto"/>
        <w:ind w:left="0" w:firstLine="567"/>
        <w:jc w:val="both"/>
        <w:rPr>
          <w:szCs w:val="28"/>
        </w:rPr>
      </w:pPr>
      <w:r w:rsidRPr="00363D34">
        <w:rPr>
          <w:szCs w:val="28"/>
        </w:rPr>
        <w:t>Направить копию настоящего решения в участковую избирательную комиссию из</w:t>
      </w:r>
      <w:r>
        <w:rPr>
          <w:szCs w:val="28"/>
        </w:rPr>
        <w:t>бирательного участка № 4207</w:t>
      </w:r>
      <w:r w:rsidRPr="00363D34">
        <w:rPr>
          <w:szCs w:val="28"/>
        </w:rPr>
        <w:t>.</w:t>
      </w:r>
    </w:p>
    <w:p w14:paraId="0D3BE70A" w14:textId="77777777" w:rsidR="00D83D42" w:rsidRDefault="00D83D42" w:rsidP="00D83D42">
      <w:pPr>
        <w:pStyle w:val="ConsPlusNormal"/>
        <w:widowControl/>
        <w:numPr>
          <w:ilvl w:val="0"/>
          <w:numId w:val="10"/>
        </w:numPr>
        <w:tabs>
          <w:tab w:val="clear" w:pos="720"/>
          <w:tab w:val="num" w:pos="360"/>
        </w:tabs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A74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Чердынского муниципального округа</w:t>
      </w:r>
      <w:r w:rsidRPr="00370A7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0A0D5E4E" w14:textId="77777777" w:rsidR="00D83D42" w:rsidRDefault="00D83D42" w:rsidP="00D83D42">
      <w:pPr>
        <w:pStyle w:val="ConsPlusNormal"/>
        <w:widowControl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7F2AE3" w14:textId="0477E983" w:rsidR="000B55B7" w:rsidRPr="00D83D42" w:rsidRDefault="00D83D42" w:rsidP="00D83D42">
      <w:pPr>
        <w:numPr>
          <w:ilvl w:val="0"/>
          <w:numId w:val="10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auto"/>
        <w:ind w:left="0" w:firstLine="567"/>
        <w:jc w:val="both"/>
        <w:rPr>
          <w:szCs w:val="28"/>
        </w:rPr>
      </w:pPr>
      <w:r>
        <w:lastRenderedPageBreak/>
        <w:t>Контроль за исполнением настоящего решения возложить на председателя территориальной избирательной комиссии Чердынского муниципального округа Бессонову Т.Е.</w:t>
      </w:r>
    </w:p>
    <w:p w14:paraId="20378B5C" w14:textId="77777777" w:rsidR="00D83D42" w:rsidRDefault="00D83D42" w:rsidP="00D83D42">
      <w:pPr>
        <w:suppressAutoHyphens/>
        <w:autoSpaceDE w:val="0"/>
        <w:autoSpaceDN w:val="0"/>
        <w:adjustRightInd w:val="0"/>
        <w:spacing w:line="360" w:lineRule="exact"/>
        <w:jc w:val="both"/>
      </w:pPr>
    </w:p>
    <w:p w14:paraId="0DEA1D3E" w14:textId="77777777" w:rsidR="00D83D42" w:rsidRPr="00D83D42" w:rsidRDefault="00D83D42" w:rsidP="00D83D42">
      <w:pPr>
        <w:suppressAutoHyphens/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09CD0BFB" w14:textId="2367B1BE" w:rsidR="0032116A" w:rsidRPr="00807015" w:rsidRDefault="0032116A" w:rsidP="00222D7E">
      <w:pPr>
        <w:spacing w:line="360" w:lineRule="auto"/>
      </w:pPr>
    </w:p>
    <w:p w14:paraId="753B4EE0" w14:textId="77777777" w:rsidR="0032116A" w:rsidRPr="00DF42F4" w:rsidRDefault="0032116A" w:rsidP="00B256B7">
      <w:pPr>
        <w:pStyle w:val="a7"/>
        <w:spacing w:line="360" w:lineRule="auto"/>
        <w:ind w:firstLine="0"/>
        <w:rPr>
          <w:sz w:val="20"/>
        </w:rPr>
      </w:pPr>
    </w:p>
    <w:sectPr w:rsidR="0032116A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363CFE" w14:textId="77777777" w:rsidR="00792511" w:rsidRDefault="00792511">
      <w:r>
        <w:separator/>
      </w:r>
    </w:p>
  </w:endnote>
  <w:endnote w:type="continuationSeparator" w:id="0">
    <w:p w14:paraId="5668A094" w14:textId="77777777" w:rsidR="00792511" w:rsidRDefault="0079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FC22B4" w14:textId="77777777" w:rsidR="00792511" w:rsidRDefault="00792511">
      <w:r>
        <w:separator/>
      </w:r>
    </w:p>
  </w:footnote>
  <w:footnote w:type="continuationSeparator" w:id="0">
    <w:p w14:paraId="7BAE3C19" w14:textId="77777777" w:rsidR="00792511" w:rsidRDefault="00792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C59B0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688D"/>
    <w:multiLevelType w:val="hybridMultilevel"/>
    <w:tmpl w:val="4B9064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3" w15:restartNumberingAfterBreak="0">
    <w:nsid w:val="3C3B6FFC"/>
    <w:multiLevelType w:val="hybridMultilevel"/>
    <w:tmpl w:val="B5B8E146"/>
    <w:lvl w:ilvl="0" w:tplc="65D86CD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ED4261"/>
    <w:multiLevelType w:val="hybridMultilevel"/>
    <w:tmpl w:val="403CB28A"/>
    <w:lvl w:ilvl="0" w:tplc="CC463DC0">
      <w:start w:val="1"/>
      <w:numFmt w:val="decimal"/>
      <w:lvlText w:val="%1."/>
      <w:lvlJc w:val="left"/>
      <w:pPr>
        <w:ind w:left="11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5" w15:restartNumberingAfterBreak="0">
    <w:nsid w:val="52AD0039"/>
    <w:multiLevelType w:val="hybridMultilevel"/>
    <w:tmpl w:val="715A0764"/>
    <w:lvl w:ilvl="0" w:tplc="BD2E00EC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CD80DF0"/>
    <w:multiLevelType w:val="hybridMultilevel"/>
    <w:tmpl w:val="C0724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16546"/>
    <w:multiLevelType w:val="hybridMultilevel"/>
    <w:tmpl w:val="5DD41ACC"/>
    <w:lvl w:ilvl="0" w:tplc="77AEE3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DBB1942"/>
    <w:multiLevelType w:val="hybridMultilevel"/>
    <w:tmpl w:val="7C565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5192E"/>
    <w:multiLevelType w:val="hybridMultilevel"/>
    <w:tmpl w:val="0A7478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78A"/>
    <w:rsid w:val="000137D7"/>
    <w:rsid w:val="00034A8D"/>
    <w:rsid w:val="00035ABC"/>
    <w:rsid w:val="00040063"/>
    <w:rsid w:val="00042CD2"/>
    <w:rsid w:val="0005005A"/>
    <w:rsid w:val="00073498"/>
    <w:rsid w:val="00085DCE"/>
    <w:rsid w:val="000B5190"/>
    <w:rsid w:val="000B55B7"/>
    <w:rsid w:val="000D0D54"/>
    <w:rsid w:val="000F1485"/>
    <w:rsid w:val="00115836"/>
    <w:rsid w:val="001243E3"/>
    <w:rsid w:val="00137969"/>
    <w:rsid w:val="00154382"/>
    <w:rsid w:val="00173DB8"/>
    <w:rsid w:val="001757B8"/>
    <w:rsid w:val="00181F6C"/>
    <w:rsid w:val="00191482"/>
    <w:rsid w:val="00191DDA"/>
    <w:rsid w:val="001A00FC"/>
    <w:rsid w:val="001A36DA"/>
    <w:rsid w:val="001A5108"/>
    <w:rsid w:val="001B15BE"/>
    <w:rsid w:val="001B206D"/>
    <w:rsid w:val="001C1318"/>
    <w:rsid w:val="00201E8F"/>
    <w:rsid w:val="00205244"/>
    <w:rsid w:val="00222D7E"/>
    <w:rsid w:val="00226F7B"/>
    <w:rsid w:val="0023390A"/>
    <w:rsid w:val="00252CBE"/>
    <w:rsid w:val="00257A42"/>
    <w:rsid w:val="00260DC5"/>
    <w:rsid w:val="00264F65"/>
    <w:rsid w:val="0029518E"/>
    <w:rsid w:val="00296CAB"/>
    <w:rsid w:val="002B21D1"/>
    <w:rsid w:val="002B3EE9"/>
    <w:rsid w:val="002C2A72"/>
    <w:rsid w:val="002C66D6"/>
    <w:rsid w:val="002D277C"/>
    <w:rsid w:val="002D4959"/>
    <w:rsid w:val="002D51CA"/>
    <w:rsid w:val="002E2BDC"/>
    <w:rsid w:val="003012C6"/>
    <w:rsid w:val="00303229"/>
    <w:rsid w:val="00303589"/>
    <w:rsid w:val="0032116A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23F6F"/>
    <w:rsid w:val="00427158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12D15"/>
    <w:rsid w:val="00522106"/>
    <w:rsid w:val="00524C40"/>
    <w:rsid w:val="00525A05"/>
    <w:rsid w:val="005276C9"/>
    <w:rsid w:val="00532FD1"/>
    <w:rsid w:val="00541B4A"/>
    <w:rsid w:val="00551323"/>
    <w:rsid w:val="005522B1"/>
    <w:rsid w:val="00553882"/>
    <w:rsid w:val="005560A3"/>
    <w:rsid w:val="00556797"/>
    <w:rsid w:val="00584989"/>
    <w:rsid w:val="00592B00"/>
    <w:rsid w:val="005952D4"/>
    <w:rsid w:val="005A3BEB"/>
    <w:rsid w:val="005A62A6"/>
    <w:rsid w:val="005C56CB"/>
    <w:rsid w:val="005C59B0"/>
    <w:rsid w:val="00600F16"/>
    <w:rsid w:val="006304A1"/>
    <w:rsid w:val="00642140"/>
    <w:rsid w:val="00644D46"/>
    <w:rsid w:val="0064797A"/>
    <w:rsid w:val="006541FD"/>
    <w:rsid w:val="006566AB"/>
    <w:rsid w:val="006849F7"/>
    <w:rsid w:val="006917DF"/>
    <w:rsid w:val="006928A1"/>
    <w:rsid w:val="00695EF5"/>
    <w:rsid w:val="006A1E0A"/>
    <w:rsid w:val="006A3F09"/>
    <w:rsid w:val="006A40BF"/>
    <w:rsid w:val="006A430D"/>
    <w:rsid w:val="006A6D8E"/>
    <w:rsid w:val="006B3B7C"/>
    <w:rsid w:val="006B4EA4"/>
    <w:rsid w:val="006C02F4"/>
    <w:rsid w:val="006C1A25"/>
    <w:rsid w:val="00736B84"/>
    <w:rsid w:val="00741EB1"/>
    <w:rsid w:val="0074333B"/>
    <w:rsid w:val="00751328"/>
    <w:rsid w:val="0075537F"/>
    <w:rsid w:val="00756AB6"/>
    <w:rsid w:val="007640B0"/>
    <w:rsid w:val="00772DA0"/>
    <w:rsid w:val="007746C3"/>
    <w:rsid w:val="007911C0"/>
    <w:rsid w:val="00792511"/>
    <w:rsid w:val="007A4AFC"/>
    <w:rsid w:val="007C52A7"/>
    <w:rsid w:val="007D2EC5"/>
    <w:rsid w:val="007E4EC0"/>
    <w:rsid w:val="00811B95"/>
    <w:rsid w:val="00813760"/>
    <w:rsid w:val="0081478D"/>
    <w:rsid w:val="008338E7"/>
    <w:rsid w:val="0086424C"/>
    <w:rsid w:val="008665DE"/>
    <w:rsid w:val="00867F8C"/>
    <w:rsid w:val="00873008"/>
    <w:rsid w:val="00880201"/>
    <w:rsid w:val="008858AC"/>
    <w:rsid w:val="008907E9"/>
    <w:rsid w:val="008A4039"/>
    <w:rsid w:val="008B44FB"/>
    <w:rsid w:val="008B5678"/>
    <w:rsid w:val="008C35AF"/>
    <w:rsid w:val="008C5176"/>
    <w:rsid w:val="008F37B9"/>
    <w:rsid w:val="00902D5C"/>
    <w:rsid w:val="00905991"/>
    <w:rsid w:val="00913FA0"/>
    <w:rsid w:val="009213EB"/>
    <w:rsid w:val="00923635"/>
    <w:rsid w:val="0092526C"/>
    <w:rsid w:val="0093411B"/>
    <w:rsid w:val="00937922"/>
    <w:rsid w:val="00952780"/>
    <w:rsid w:val="009633F9"/>
    <w:rsid w:val="00970909"/>
    <w:rsid w:val="00975170"/>
    <w:rsid w:val="00992D7B"/>
    <w:rsid w:val="009B496A"/>
    <w:rsid w:val="009C04CB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B7D0E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5D04"/>
    <w:rsid w:val="00B46040"/>
    <w:rsid w:val="00B617B8"/>
    <w:rsid w:val="00B7195A"/>
    <w:rsid w:val="00B72D4A"/>
    <w:rsid w:val="00B73537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710"/>
    <w:rsid w:val="00BC7D7A"/>
    <w:rsid w:val="00BD61F2"/>
    <w:rsid w:val="00BE0A82"/>
    <w:rsid w:val="00BF0468"/>
    <w:rsid w:val="00C17CFD"/>
    <w:rsid w:val="00C20323"/>
    <w:rsid w:val="00C212F1"/>
    <w:rsid w:val="00C33007"/>
    <w:rsid w:val="00C34A95"/>
    <w:rsid w:val="00C359CC"/>
    <w:rsid w:val="00C46980"/>
    <w:rsid w:val="00C477FF"/>
    <w:rsid w:val="00C60B0F"/>
    <w:rsid w:val="00C65467"/>
    <w:rsid w:val="00C72C3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832"/>
    <w:rsid w:val="00D642F3"/>
    <w:rsid w:val="00D64B92"/>
    <w:rsid w:val="00D715AA"/>
    <w:rsid w:val="00D81BB7"/>
    <w:rsid w:val="00D83D42"/>
    <w:rsid w:val="00D87035"/>
    <w:rsid w:val="00D923FA"/>
    <w:rsid w:val="00DB235A"/>
    <w:rsid w:val="00DC6913"/>
    <w:rsid w:val="00DD2A1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60E8"/>
    <w:rsid w:val="00E531F5"/>
    <w:rsid w:val="00E56B58"/>
    <w:rsid w:val="00E636DE"/>
    <w:rsid w:val="00E65F47"/>
    <w:rsid w:val="00E7098F"/>
    <w:rsid w:val="00E745D7"/>
    <w:rsid w:val="00E75F24"/>
    <w:rsid w:val="00E77287"/>
    <w:rsid w:val="00E92E02"/>
    <w:rsid w:val="00E962E5"/>
    <w:rsid w:val="00EC22A9"/>
    <w:rsid w:val="00EC6E46"/>
    <w:rsid w:val="00ED46C9"/>
    <w:rsid w:val="00EF312D"/>
    <w:rsid w:val="00F024E0"/>
    <w:rsid w:val="00F202F5"/>
    <w:rsid w:val="00F23E87"/>
    <w:rsid w:val="00F30B21"/>
    <w:rsid w:val="00F30BDA"/>
    <w:rsid w:val="00F56E73"/>
    <w:rsid w:val="00F70748"/>
    <w:rsid w:val="00F7446C"/>
    <w:rsid w:val="00F827D8"/>
    <w:rsid w:val="00F90AA2"/>
    <w:rsid w:val="00F941F1"/>
    <w:rsid w:val="00F9596E"/>
    <w:rsid w:val="00FA7F0B"/>
    <w:rsid w:val="00FB3AA8"/>
    <w:rsid w:val="00FE391B"/>
    <w:rsid w:val="00FE74C1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595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3</cp:revision>
  <cp:lastPrinted>2026-07-25T05:10:00Z</cp:lastPrinted>
  <dcterms:created xsi:type="dcterms:W3CDTF">2026-08-08T08:16:00Z</dcterms:created>
  <dcterms:modified xsi:type="dcterms:W3CDTF">2026-08-08T08:25:00Z</dcterms:modified>
</cp:coreProperties>
</file>