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3247EAF3" w:rsidR="000B55B7" w:rsidRPr="00B256B7" w:rsidRDefault="00642140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A069817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2382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613D6" w14:textId="52A99C4D" w:rsidR="00695E25" w:rsidRPr="00291733" w:rsidRDefault="00695E25" w:rsidP="00695E25">
                            <w:pPr>
                              <w:ind w:right="92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4207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14:paraId="2C3FBA84" w14:textId="77777777" w:rsidR="00E360E8" w:rsidRPr="00A354F7" w:rsidRDefault="00E360E8" w:rsidP="001B724E">
                            <w:pPr>
                              <w:pStyle w:val="a4"/>
                              <w:suppressAutoHyphens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BBEA4FA" w14:textId="64FC67E2" w:rsidR="00B33253" w:rsidRPr="00B33253" w:rsidRDefault="00B33253" w:rsidP="00E360E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7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XbtgIAALI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" filled="f" stroked="f">
                <v:textbox inset="0,0,0,0">
                  <w:txbxContent>
                    <w:p w14:paraId="7C2613D6" w14:textId="52A99C4D" w:rsidR="00695E25" w:rsidRPr="00291733" w:rsidRDefault="00695E25" w:rsidP="00695E25">
                      <w:pPr>
                        <w:ind w:right="92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>
                        <w:rPr>
                          <w:b/>
                          <w:bCs/>
                          <w:szCs w:val="28"/>
                        </w:rPr>
                        <w:t>ой избирательной комиссии № 4207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14:paraId="2C3FBA84" w14:textId="77777777" w:rsidR="00E360E8" w:rsidRPr="00A354F7" w:rsidRDefault="00E360E8" w:rsidP="001B724E">
                      <w:pPr>
                        <w:pStyle w:val="a4"/>
                        <w:suppressAutoHyphens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BBEA4FA" w14:textId="64FC67E2" w:rsidR="00B33253" w:rsidRPr="00B33253" w:rsidRDefault="00B33253" w:rsidP="00E360E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393710F" w14:textId="01659D15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809E44F" w:rsidR="00975170" w:rsidRPr="00B256B7" w:rsidRDefault="00695E25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14</w:t>
                            </w:r>
                            <w:r w:rsidR="00992D7B">
                              <w:rPr>
                                <w:szCs w:val="28"/>
                              </w:rPr>
                              <w:t xml:space="preserve"> августа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809E44F" w:rsidR="00975170" w:rsidRPr="00B256B7" w:rsidRDefault="00695E25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14</w:t>
                      </w:r>
                      <w:r w:rsidR="00992D7B">
                        <w:rPr>
                          <w:szCs w:val="28"/>
                        </w:rPr>
                        <w:t xml:space="preserve"> августа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AB1812D" w:rsidR="00E75F24" w:rsidRPr="00B256B7" w:rsidRDefault="00F9596E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695E25">
                              <w:rPr>
                                <w:szCs w:val="28"/>
                              </w:rPr>
                              <w:t>9/01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AB1812D" w:rsidR="00E75F24" w:rsidRPr="00B256B7" w:rsidRDefault="00F9596E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695E25">
                        <w:rPr>
                          <w:szCs w:val="28"/>
                        </w:rPr>
                        <w:t>9/01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F41F53" w14:textId="77777777" w:rsidR="00B73537" w:rsidRDefault="00B73537" w:rsidP="00D83D42">
      <w:pPr>
        <w:pStyle w:val="a7"/>
        <w:suppressAutoHyphens/>
        <w:spacing w:line="360" w:lineRule="auto"/>
        <w:ind w:firstLine="0"/>
        <w:rPr>
          <w:szCs w:val="28"/>
        </w:rPr>
      </w:pPr>
    </w:p>
    <w:p w14:paraId="265B5DC8" w14:textId="4DFBD2BE" w:rsidR="00695E25" w:rsidRPr="00A117ED" w:rsidRDefault="00695E25" w:rsidP="00A117E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участковой избирательной комиссии избирательного участка №</w:t>
      </w:r>
      <w:r w:rsidR="00A117ED">
        <w:rPr>
          <w:szCs w:val="28"/>
        </w:rPr>
        <w:t>4207</w:t>
      </w:r>
      <w:r>
        <w:rPr>
          <w:szCs w:val="28"/>
        </w:rPr>
        <w:t xml:space="preserve"> </w:t>
      </w:r>
      <w:proofErr w:type="spellStart"/>
      <w:r w:rsidR="00A117ED">
        <w:rPr>
          <w:szCs w:val="28"/>
        </w:rPr>
        <w:t>Пеленювене</w:t>
      </w:r>
      <w:proofErr w:type="spellEnd"/>
      <w:r w:rsidR="00A117ED">
        <w:rPr>
          <w:szCs w:val="28"/>
        </w:rPr>
        <w:t xml:space="preserve"> Светланы Анатольевны</w:t>
      </w:r>
      <w:r>
        <w:rPr>
          <w:szCs w:val="28"/>
        </w:rPr>
        <w:t xml:space="preserve">, выдвинута в состав комиссии </w:t>
      </w:r>
      <w:r w:rsidRPr="00D83D42">
        <w:rPr>
          <w:szCs w:val="28"/>
        </w:rPr>
        <w:t>Местн</w:t>
      </w:r>
      <w:r>
        <w:rPr>
          <w:szCs w:val="28"/>
        </w:rPr>
        <w:t>ым</w:t>
      </w:r>
      <w:r w:rsidRPr="00D83D42">
        <w:rPr>
          <w:szCs w:val="28"/>
        </w:rPr>
        <w:t xml:space="preserve"> отделение</w:t>
      </w:r>
      <w:r>
        <w:rPr>
          <w:szCs w:val="28"/>
        </w:rPr>
        <w:t>м</w:t>
      </w:r>
      <w:r w:rsidRPr="00D83D42">
        <w:rPr>
          <w:szCs w:val="28"/>
        </w:rPr>
        <w:t xml:space="preserve"> Всероссийской политической партии «ЕДИНАЯ РОССИЯ»</w:t>
      </w:r>
      <w:r w:rsidRPr="00D83D42">
        <w:rPr>
          <w:b/>
          <w:szCs w:val="28"/>
        </w:rPr>
        <w:t xml:space="preserve"> </w:t>
      </w:r>
      <w:r w:rsidRPr="00D83D42">
        <w:rPr>
          <w:szCs w:val="28"/>
        </w:rPr>
        <w:t xml:space="preserve">Чердынского </w:t>
      </w:r>
      <w:r>
        <w:rPr>
          <w:szCs w:val="28"/>
        </w:rPr>
        <w:t>муниципального</w:t>
      </w:r>
      <w:r w:rsidRPr="00D83D42">
        <w:rPr>
          <w:szCs w:val="28"/>
        </w:rPr>
        <w:t xml:space="preserve"> округа Пермского края</w:t>
      </w:r>
      <w:r w:rsidRPr="00A117ED">
        <w:rPr>
          <w:szCs w:val="28"/>
        </w:rPr>
        <w:t>, учитывая список лиц, зачисленных в резерв состава участковых избирательных комиссий, руководствуясь 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14:paraId="779A8E4E" w14:textId="419DE623" w:rsidR="00C65467" w:rsidRDefault="00C65467" w:rsidP="00A117ED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2404E423" w14:textId="7EFBA064" w:rsidR="00695E25" w:rsidRDefault="00695E25" w:rsidP="00A117ED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 xml:space="preserve">1. Назначить </w:t>
      </w:r>
      <w:proofErr w:type="spellStart"/>
      <w:r w:rsidR="00A117ED">
        <w:rPr>
          <w:szCs w:val="28"/>
        </w:rPr>
        <w:t>Чебину</w:t>
      </w:r>
      <w:proofErr w:type="spellEnd"/>
      <w:r>
        <w:rPr>
          <w:szCs w:val="28"/>
        </w:rPr>
        <w:t xml:space="preserve"> Юлию </w:t>
      </w:r>
      <w:r w:rsidR="00A117ED">
        <w:rPr>
          <w:szCs w:val="28"/>
        </w:rPr>
        <w:t>Николаевн</w:t>
      </w:r>
      <w:r>
        <w:rPr>
          <w:szCs w:val="28"/>
        </w:rPr>
        <w:t xml:space="preserve">у, Пермский край, Чердынский муниципальный округ, </w:t>
      </w:r>
      <w:proofErr w:type="spellStart"/>
      <w:r w:rsidR="00A117ED">
        <w:rPr>
          <w:szCs w:val="28"/>
        </w:rPr>
        <w:t>пос.Ныроб</w:t>
      </w:r>
      <w:proofErr w:type="spellEnd"/>
      <w:r>
        <w:rPr>
          <w:szCs w:val="28"/>
        </w:rPr>
        <w:t xml:space="preserve">, </w:t>
      </w:r>
      <w:r w:rsidRPr="00504E7F">
        <w:rPr>
          <w:szCs w:val="28"/>
        </w:rPr>
        <w:t xml:space="preserve">выдвинута </w:t>
      </w:r>
      <w:r w:rsidR="00A117ED" w:rsidRPr="00D83D42">
        <w:rPr>
          <w:szCs w:val="28"/>
        </w:rPr>
        <w:t>Местн</w:t>
      </w:r>
      <w:r w:rsidR="00A117ED">
        <w:rPr>
          <w:szCs w:val="28"/>
        </w:rPr>
        <w:t>ым</w:t>
      </w:r>
      <w:r w:rsidR="00A117ED" w:rsidRPr="00D83D42">
        <w:rPr>
          <w:szCs w:val="28"/>
        </w:rPr>
        <w:t xml:space="preserve"> отделение</w:t>
      </w:r>
      <w:r w:rsidR="00A117ED">
        <w:rPr>
          <w:szCs w:val="28"/>
        </w:rPr>
        <w:t>м</w:t>
      </w:r>
      <w:r w:rsidR="00A117ED" w:rsidRPr="00D83D42">
        <w:rPr>
          <w:szCs w:val="28"/>
        </w:rPr>
        <w:t xml:space="preserve"> Всероссийской политической партии «ЕДИНАЯ РОССИЯ»</w:t>
      </w:r>
      <w:r w:rsidR="00A117ED" w:rsidRPr="00D83D42">
        <w:rPr>
          <w:b/>
          <w:szCs w:val="28"/>
        </w:rPr>
        <w:t xml:space="preserve"> </w:t>
      </w:r>
      <w:r w:rsidR="00A117ED" w:rsidRPr="00D83D42">
        <w:rPr>
          <w:szCs w:val="28"/>
        </w:rPr>
        <w:t xml:space="preserve">Чердынского </w:t>
      </w:r>
      <w:r w:rsidR="00A117ED">
        <w:rPr>
          <w:szCs w:val="28"/>
        </w:rPr>
        <w:t>муниципального</w:t>
      </w:r>
      <w:r w:rsidR="00A117ED" w:rsidRPr="00D83D42">
        <w:rPr>
          <w:szCs w:val="28"/>
        </w:rPr>
        <w:t xml:space="preserve"> округа Пермского края</w:t>
      </w:r>
      <w:r w:rsidR="00A117ED">
        <w:rPr>
          <w:szCs w:val="28"/>
        </w:rPr>
        <w:t xml:space="preserve"> </w:t>
      </w:r>
      <w:r>
        <w:rPr>
          <w:szCs w:val="28"/>
        </w:rPr>
        <w:t>членом участковой избирательной комиссии с правом решающего голоса избирател</w:t>
      </w:r>
      <w:r w:rsidR="00A117ED">
        <w:rPr>
          <w:szCs w:val="28"/>
        </w:rPr>
        <w:t>ьного участка № 4207</w:t>
      </w:r>
      <w:r>
        <w:rPr>
          <w:szCs w:val="28"/>
        </w:rPr>
        <w:t>.</w:t>
      </w:r>
    </w:p>
    <w:p w14:paraId="6AB0D09A" w14:textId="72FD0F64" w:rsidR="00695E25" w:rsidRDefault="00695E25" w:rsidP="00A117ED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</w:t>
      </w:r>
      <w:bookmarkStart w:id="0" w:name="_GoBack"/>
      <w:bookmarkEnd w:id="0"/>
      <w:r>
        <w:rPr>
          <w:szCs w:val="28"/>
        </w:rPr>
        <w:t>ов</w:t>
      </w:r>
      <w:r w:rsidR="00A117ED">
        <w:rPr>
          <w:szCs w:val="28"/>
        </w:rPr>
        <w:t>ую избирательную комиссию № 4207</w:t>
      </w:r>
      <w:r>
        <w:rPr>
          <w:szCs w:val="28"/>
        </w:rPr>
        <w:t>.</w:t>
      </w:r>
    </w:p>
    <w:p w14:paraId="1C3FA580" w14:textId="77777777" w:rsidR="00695E25" w:rsidRDefault="00695E25" w:rsidP="00A117ED">
      <w:pPr>
        <w:autoSpaceDE w:val="0"/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3. Контроль за исполнением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50BCD526" w14:textId="77777777" w:rsidR="00695E25" w:rsidRPr="00385F5E" w:rsidRDefault="00695E25" w:rsidP="00A117ED">
      <w:pPr>
        <w:autoSpaceDE w:val="0"/>
        <w:autoSpaceDN w:val="0"/>
        <w:adjustRightInd w:val="0"/>
        <w:spacing w:line="360" w:lineRule="auto"/>
        <w:ind w:firstLine="567"/>
        <w:jc w:val="both"/>
      </w:pPr>
    </w:p>
    <w:p w14:paraId="0DEA1D3E" w14:textId="77777777" w:rsidR="00D83D42" w:rsidRPr="00D83D42" w:rsidRDefault="00D83D42" w:rsidP="00EE6621">
      <w:pPr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lastRenderedPageBreak/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09CD0BFB" w14:textId="2367B1BE" w:rsidR="0032116A" w:rsidRPr="00807015" w:rsidRDefault="0032116A" w:rsidP="00222D7E">
      <w:pPr>
        <w:spacing w:line="360" w:lineRule="auto"/>
      </w:pPr>
    </w:p>
    <w:p w14:paraId="753B4EE0" w14:textId="77777777" w:rsidR="0032116A" w:rsidRPr="00DF42F4" w:rsidRDefault="0032116A" w:rsidP="00B256B7">
      <w:pPr>
        <w:pStyle w:val="a7"/>
        <w:spacing w:line="360" w:lineRule="auto"/>
        <w:ind w:firstLine="0"/>
        <w:rPr>
          <w:sz w:val="20"/>
        </w:rPr>
      </w:pPr>
    </w:p>
    <w:sectPr w:rsidR="0032116A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468B4" w14:textId="77777777" w:rsidR="00EE7E6F" w:rsidRDefault="00EE7E6F">
      <w:r>
        <w:separator/>
      </w:r>
    </w:p>
  </w:endnote>
  <w:endnote w:type="continuationSeparator" w:id="0">
    <w:p w14:paraId="495FEEAE" w14:textId="77777777" w:rsidR="00EE7E6F" w:rsidRDefault="00EE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3272F" w14:textId="77777777" w:rsidR="00EE7E6F" w:rsidRDefault="00EE7E6F">
      <w:r>
        <w:separator/>
      </w:r>
    </w:p>
  </w:footnote>
  <w:footnote w:type="continuationSeparator" w:id="0">
    <w:p w14:paraId="4EF9CCE3" w14:textId="77777777" w:rsidR="00EE7E6F" w:rsidRDefault="00EE7E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117ED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88D"/>
    <w:multiLevelType w:val="hybridMultilevel"/>
    <w:tmpl w:val="4B906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3" w15:restartNumberingAfterBreak="0">
    <w:nsid w:val="3C3B6FFC"/>
    <w:multiLevelType w:val="hybridMultilevel"/>
    <w:tmpl w:val="B5B8E146"/>
    <w:lvl w:ilvl="0" w:tplc="65D86CD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ED4261"/>
    <w:multiLevelType w:val="hybridMultilevel"/>
    <w:tmpl w:val="403CB28A"/>
    <w:lvl w:ilvl="0" w:tplc="CC463DC0">
      <w:start w:val="1"/>
      <w:numFmt w:val="decimal"/>
      <w:lvlText w:val="%1."/>
      <w:lvlJc w:val="left"/>
      <w:pPr>
        <w:ind w:left="11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5" w15:restartNumberingAfterBreak="0">
    <w:nsid w:val="52AD0039"/>
    <w:multiLevelType w:val="hybridMultilevel"/>
    <w:tmpl w:val="715A0764"/>
    <w:lvl w:ilvl="0" w:tplc="BD2E00EC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CD80DF0"/>
    <w:multiLevelType w:val="hybridMultilevel"/>
    <w:tmpl w:val="C0724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16546"/>
    <w:multiLevelType w:val="hybridMultilevel"/>
    <w:tmpl w:val="5DD41ACC"/>
    <w:lvl w:ilvl="0" w:tplc="77AEE3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DBB1942"/>
    <w:multiLevelType w:val="hybridMultilevel"/>
    <w:tmpl w:val="7C565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5192E"/>
    <w:multiLevelType w:val="hybridMultilevel"/>
    <w:tmpl w:val="0A7478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78A"/>
    <w:rsid w:val="000137D7"/>
    <w:rsid w:val="00034A8D"/>
    <w:rsid w:val="00035ABC"/>
    <w:rsid w:val="00040063"/>
    <w:rsid w:val="00042CD2"/>
    <w:rsid w:val="0005005A"/>
    <w:rsid w:val="00054A13"/>
    <w:rsid w:val="00073498"/>
    <w:rsid w:val="00085DCE"/>
    <w:rsid w:val="000B5190"/>
    <w:rsid w:val="000B55B7"/>
    <w:rsid w:val="000D0119"/>
    <w:rsid w:val="000D0D54"/>
    <w:rsid w:val="000F1485"/>
    <w:rsid w:val="00115836"/>
    <w:rsid w:val="001243E3"/>
    <w:rsid w:val="00137969"/>
    <w:rsid w:val="00154382"/>
    <w:rsid w:val="00173DB8"/>
    <w:rsid w:val="001757B8"/>
    <w:rsid w:val="00181F6C"/>
    <w:rsid w:val="00191482"/>
    <w:rsid w:val="00191DDA"/>
    <w:rsid w:val="001A00FC"/>
    <w:rsid w:val="001A36DA"/>
    <w:rsid w:val="001A5108"/>
    <w:rsid w:val="001B15BE"/>
    <w:rsid w:val="001B206D"/>
    <w:rsid w:val="001B724E"/>
    <w:rsid w:val="001C1318"/>
    <w:rsid w:val="00201E8F"/>
    <w:rsid w:val="00205244"/>
    <w:rsid w:val="00222D7E"/>
    <w:rsid w:val="00226F7B"/>
    <w:rsid w:val="0023390A"/>
    <w:rsid w:val="00252CBE"/>
    <w:rsid w:val="00257A42"/>
    <w:rsid w:val="00260DC5"/>
    <w:rsid w:val="00264F65"/>
    <w:rsid w:val="0029518E"/>
    <w:rsid w:val="00296CAB"/>
    <w:rsid w:val="002B21D1"/>
    <w:rsid w:val="002B3EE9"/>
    <w:rsid w:val="002C2A72"/>
    <w:rsid w:val="002C66D6"/>
    <w:rsid w:val="002D277C"/>
    <w:rsid w:val="002D4959"/>
    <w:rsid w:val="002D51CA"/>
    <w:rsid w:val="002E2BDC"/>
    <w:rsid w:val="003012C6"/>
    <w:rsid w:val="00303229"/>
    <w:rsid w:val="00303589"/>
    <w:rsid w:val="0032116A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3F6F"/>
    <w:rsid w:val="00427158"/>
    <w:rsid w:val="00447D5C"/>
    <w:rsid w:val="004602F9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0012C"/>
    <w:rsid w:val="00512D15"/>
    <w:rsid w:val="00522106"/>
    <w:rsid w:val="00524C40"/>
    <w:rsid w:val="00525A05"/>
    <w:rsid w:val="005276C9"/>
    <w:rsid w:val="00532FD1"/>
    <w:rsid w:val="00541B4A"/>
    <w:rsid w:val="00551323"/>
    <w:rsid w:val="005522B1"/>
    <w:rsid w:val="00553882"/>
    <w:rsid w:val="005560A3"/>
    <w:rsid w:val="00556797"/>
    <w:rsid w:val="00584989"/>
    <w:rsid w:val="00592B00"/>
    <w:rsid w:val="005952D4"/>
    <w:rsid w:val="005A3BEB"/>
    <w:rsid w:val="005A62A6"/>
    <w:rsid w:val="005C56CB"/>
    <w:rsid w:val="005C59B0"/>
    <w:rsid w:val="005F7163"/>
    <w:rsid w:val="00600F16"/>
    <w:rsid w:val="006304A1"/>
    <w:rsid w:val="00642140"/>
    <w:rsid w:val="00644D46"/>
    <w:rsid w:val="0064797A"/>
    <w:rsid w:val="006541FD"/>
    <w:rsid w:val="006566AB"/>
    <w:rsid w:val="006849F7"/>
    <w:rsid w:val="006917DF"/>
    <w:rsid w:val="006928A1"/>
    <w:rsid w:val="00695E25"/>
    <w:rsid w:val="00695EF5"/>
    <w:rsid w:val="006A1E0A"/>
    <w:rsid w:val="006A3F09"/>
    <w:rsid w:val="006A40BF"/>
    <w:rsid w:val="006A430D"/>
    <w:rsid w:val="006A6D8E"/>
    <w:rsid w:val="006B3B7C"/>
    <w:rsid w:val="006B4EA4"/>
    <w:rsid w:val="006C02F4"/>
    <w:rsid w:val="006C1A25"/>
    <w:rsid w:val="00736B84"/>
    <w:rsid w:val="00741EB1"/>
    <w:rsid w:val="0074333B"/>
    <w:rsid w:val="00751328"/>
    <w:rsid w:val="0075537F"/>
    <w:rsid w:val="00756AB6"/>
    <w:rsid w:val="007640B0"/>
    <w:rsid w:val="00772DA0"/>
    <w:rsid w:val="007746C3"/>
    <w:rsid w:val="007911C0"/>
    <w:rsid w:val="00792511"/>
    <w:rsid w:val="007A4AFC"/>
    <w:rsid w:val="007C52A7"/>
    <w:rsid w:val="007D2EC5"/>
    <w:rsid w:val="007E4EC0"/>
    <w:rsid w:val="00811B95"/>
    <w:rsid w:val="00813760"/>
    <w:rsid w:val="0081478D"/>
    <w:rsid w:val="008338E7"/>
    <w:rsid w:val="0086424C"/>
    <w:rsid w:val="008665DE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C5176"/>
    <w:rsid w:val="008F37B9"/>
    <w:rsid w:val="00902D5C"/>
    <w:rsid w:val="00905991"/>
    <w:rsid w:val="00913FA0"/>
    <w:rsid w:val="009213EB"/>
    <w:rsid w:val="00923635"/>
    <w:rsid w:val="0092526C"/>
    <w:rsid w:val="0093411B"/>
    <w:rsid w:val="00937922"/>
    <w:rsid w:val="00952780"/>
    <w:rsid w:val="009633F9"/>
    <w:rsid w:val="00970909"/>
    <w:rsid w:val="00975170"/>
    <w:rsid w:val="00992D7B"/>
    <w:rsid w:val="009B496A"/>
    <w:rsid w:val="009C04CB"/>
    <w:rsid w:val="009E2B6B"/>
    <w:rsid w:val="009E37C7"/>
    <w:rsid w:val="00A117ED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B7D0E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5D04"/>
    <w:rsid w:val="00B46040"/>
    <w:rsid w:val="00B617B8"/>
    <w:rsid w:val="00B7195A"/>
    <w:rsid w:val="00B72D4A"/>
    <w:rsid w:val="00B73537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710"/>
    <w:rsid w:val="00BC7D7A"/>
    <w:rsid w:val="00BD61F2"/>
    <w:rsid w:val="00BE0A82"/>
    <w:rsid w:val="00BF0468"/>
    <w:rsid w:val="00C17CFD"/>
    <w:rsid w:val="00C20323"/>
    <w:rsid w:val="00C212F1"/>
    <w:rsid w:val="00C33007"/>
    <w:rsid w:val="00C34A95"/>
    <w:rsid w:val="00C359CC"/>
    <w:rsid w:val="00C46980"/>
    <w:rsid w:val="00C477FF"/>
    <w:rsid w:val="00C60B0F"/>
    <w:rsid w:val="00C65467"/>
    <w:rsid w:val="00C72C3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64B92"/>
    <w:rsid w:val="00D715AA"/>
    <w:rsid w:val="00D81BB7"/>
    <w:rsid w:val="00D83D42"/>
    <w:rsid w:val="00D87035"/>
    <w:rsid w:val="00D923FA"/>
    <w:rsid w:val="00DB235A"/>
    <w:rsid w:val="00DC6913"/>
    <w:rsid w:val="00DD2A1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60E8"/>
    <w:rsid w:val="00E531F5"/>
    <w:rsid w:val="00E56B58"/>
    <w:rsid w:val="00E636DE"/>
    <w:rsid w:val="00E65F47"/>
    <w:rsid w:val="00E7098F"/>
    <w:rsid w:val="00E745D7"/>
    <w:rsid w:val="00E75F24"/>
    <w:rsid w:val="00E77287"/>
    <w:rsid w:val="00E92E02"/>
    <w:rsid w:val="00E962E5"/>
    <w:rsid w:val="00EC22A9"/>
    <w:rsid w:val="00EC6E46"/>
    <w:rsid w:val="00ED46C9"/>
    <w:rsid w:val="00EE6621"/>
    <w:rsid w:val="00EE7E6F"/>
    <w:rsid w:val="00EF312D"/>
    <w:rsid w:val="00F024E0"/>
    <w:rsid w:val="00F202F5"/>
    <w:rsid w:val="00F23E87"/>
    <w:rsid w:val="00F30B21"/>
    <w:rsid w:val="00F30BDA"/>
    <w:rsid w:val="00F56E73"/>
    <w:rsid w:val="00F70748"/>
    <w:rsid w:val="00F7446C"/>
    <w:rsid w:val="00F827D8"/>
    <w:rsid w:val="00F90AA2"/>
    <w:rsid w:val="00F941F1"/>
    <w:rsid w:val="00F9596E"/>
    <w:rsid w:val="00FA7F0B"/>
    <w:rsid w:val="00FB3AA8"/>
    <w:rsid w:val="00FE391B"/>
    <w:rsid w:val="00FE74C1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95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3</cp:revision>
  <cp:lastPrinted>2026-08-08T10:44:00Z</cp:lastPrinted>
  <dcterms:created xsi:type="dcterms:W3CDTF">2026-08-14T11:07:00Z</dcterms:created>
  <dcterms:modified xsi:type="dcterms:W3CDTF">2026-08-14T11:11:00Z</dcterms:modified>
</cp:coreProperties>
</file>