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D501D" w14:textId="305D4BE0" w:rsidR="000B55B7" w:rsidRPr="00B256B7" w:rsidRDefault="003D3B5E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74F37FA">
                <wp:simplePos x="0" y="0"/>
                <wp:positionH relativeFrom="margin">
                  <wp:posOffset>-22860</wp:posOffset>
                </wp:positionH>
                <wp:positionV relativeFrom="page">
                  <wp:posOffset>2162175</wp:posOffset>
                </wp:positionV>
                <wp:extent cx="5958840" cy="7905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7EE89E" w14:textId="7E9899E1" w:rsidR="00BA2325" w:rsidRPr="00E843E4" w:rsidRDefault="00BA2325" w:rsidP="00BA2325">
                            <w:pPr>
                              <w:jc w:val="center"/>
                            </w:pPr>
                            <w:r w:rsidRPr="00CF0758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количестве 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szCs w:val="28"/>
                              </w:rPr>
                              <w:t xml:space="preserve">переносных ящиков для голосования вне помещения </w:t>
                            </w:r>
                            <w:r w:rsidR="003D3B5E">
                              <w:rPr>
                                <w:rFonts w:eastAsia="Calibri"/>
                                <w:b/>
                                <w:bCs/>
                                <w:szCs w:val="28"/>
                              </w:rPr>
                              <w:t xml:space="preserve">для голосования 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szCs w:val="28"/>
                              </w:rPr>
                              <w:t xml:space="preserve">на выборах </w:t>
                            </w:r>
                            <w:r w:rsidR="00F87AE9">
                              <w:rPr>
                                <w:rFonts w:eastAsia="Calibri"/>
                                <w:b/>
                                <w:bCs/>
                                <w:szCs w:val="28"/>
                              </w:rPr>
                              <w:t>в Е</w:t>
                            </w:r>
                            <w:r>
                              <w:rPr>
                                <w:rFonts w:eastAsia="Calibri"/>
                                <w:b/>
                                <w:bCs/>
                                <w:szCs w:val="28"/>
                              </w:rPr>
                              <w:t>диный день голосования 20 сентября 2026 года</w:t>
                            </w:r>
                          </w:p>
                          <w:p w14:paraId="6BBEA4FA" w14:textId="64FC67E2" w:rsidR="00B33253" w:rsidRPr="00B33253" w:rsidRDefault="00B33253" w:rsidP="00BA2325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.8pt;margin-top:170.25pt;width:469.2pt;height:62.2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" filled="f" stroked="f">
                <v:textbox inset="0,0,0,0">
                  <w:txbxContent>
                    <w:p w14:paraId="597EE89E" w14:textId="7E9899E1" w:rsidR="00BA2325" w:rsidRPr="00E843E4" w:rsidRDefault="00BA2325" w:rsidP="00BA2325">
                      <w:pPr>
                        <w:jc w:val="center"/>
                      </w:pPr>
                      <w:r w:rsidRPr="00CF0758">
                        <w:rPr>
                          <w:b/>
                          <w:szCs w:val="28"/>
                        </w:rPr>
                        <w:t xml:space="preserve">О </w:t>
                      </w:r>
                      <w:r>
                        <w:rPr>
                          <w:b/>
                          <w:szCs w:val="28"/>
                        </w:rPr>
                        <w:t xml:space="preserve">количестве </w:t>
                      </w:r>
                      <w:r>
                        <w:rPr>
                          <w:rFonts w:eastAsia="Calibri"/>
                          <w:b/>
                          <w:bCs/>
                          <w:szCs w:val="28"/>
                        </w:rPr>
                        <w:t xml:space="preserve">переносных ящиков для голосования вне помещения </w:t>
                      </w:r>
                      <w:r w:rsidR="003D3B5E">
                        <w:rPr>
                          <w:rFonts w:eastAsia="Calibri"/>
                          <w:b/>
                          <w:bCs/>
                          <w:szCs w:val="28"/>
                        </w:rPr>
                        <w:t xml:space="preserve">для голосования </w:t>
                      </w:r>
                      <w:r>
                        <w:rPr>
                          <w:rFonts w:eastAsia="Calibri"/>
                          <w:b/>
                          <w:bCs/>
                          <w:szCs w:val="28"/>
                        </w:rPr>
                        <w:t xml:space="preserve">на выборах </w:t>
                      </w:r>
                      <w:r w:rsidR="00F87AE9">
                        <w:rPr>
                          <w:rFonts w:eastAsia="Calibri"/>
                          <w:b/>
                          <w:bCs/>
                          <w:szCs w:val="28"/>
                        </w:rPr>
                        <w:t>в Е</w:t>
                      </w:r>
                      <w:r>
                        <w:rPr>
                          <w:rFonts w:eastAsia="Calibri"/>
                          <w:b/>
                          <w:bCs/>
                          <w:szCs w:val="28"/>
                        </w:rPr>
                        <w:t>диный день голосования 20 сентября 2026 года</w:t>
                      </w:r>
                    </w:p>
                    <w:p w14:paraId="6BBEA4FA" w14:textId="64FC67E2" w:rsidR="00B33253" w:rsidRPr="00B33253" w:rsidRDefault="00B33253" w:rsidP="00BA2325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453BB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063493BD">
                <wp:simplePos x="0" y="0"/>
                <wp:positionH relativeFrom="page">
                  <wp:posOffset>1428750</wp:posOffset>
                </wp:positionH>
                <wp:positionV relativeFrom="page">
                  <wp:posOffset>1514475</wp:posOffset>
                </wp:positionV>
                <wp:extent cx="1485900" cy="247650"/>
                <wp:effectExtent l="0" t="0" r="0" b="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BE5FB12" w:rsidR="00975170" w:rsidRPr="00B256B7" w:rsidRDefault="00BD4A70" w:rsidP="006453BB">
                            <w:pPr>
                              <w:pStyle w:val="a4"/>
                              <w:jc w:val="left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11 сентября</w:t>
                            </w:r>
                            <w:r w:rsidR="00B256B7" w:rsidRPr="00B256B7">
                              <w:rPr>
                                <w:szCs w:val="28"/>
                              </w:rPr>
                              <w:t xml:space="preserve"> 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2026</w:t>
                            </w:r>
                            <w:r w:rsidR="00B256B7">
                              <w:rPr>
                                <w:szCs w:val="28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2.5pt;margin-top:119.25pt;width:117pt;height:19.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" filled="f" stroked="f">
                <v:textbox inset="0,0,0,0">
                  <w:txbxContent>
                    <w:p w14:paraId="27D5AEA5" w14:textId="4BE5FB12" w:rsidR="00975170" w:rsidRPr="00B256B7" w:rsidRDefault="00BD4A70" w:rsidP="006453BB">
                      <w:pPr>
                        <w:pStyle w:val="a4"/>
                        <w:jc w:val="left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11 сентября</w:t>
                      </w:r>
                      <w:r w:rsidR="00B256B7" w:rsidRPr="00B256B7">
                        <w:rPr>
                          <w:szCs w:val="28"/>
                        </w:rPr>
                        <w:t xml:space="preserve"> </w:t>
                      </w:r>
                      <w:r w:rsidR="005560A3" w:rsidRPr="00B256B7">
                        <w:rPr>
                          <w:szCs w:val="28"/>
                        </w:rPr>
                        <w:t>2026</w:t>
                      </w:r>
                      <w:r w:rsidR="00B256B7">
                        <w:rPr>
                          <w:szCs w:val="28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BE6982C" w14:textId="02BC95A3" w:rsidR="005F4226" w:rsidRPr="00655096" w:rsidRDefault="00C477FF" w:rsidP="00655096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22D12CA" w:rsidR="00E75F24" w:rsidRPr="00B256B7" w:rsidRDefault="005C5CC9" w:rsidP="00E75F24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</w:t>
                            </w:r>
                            <w:r w:rsidR="00BD4A70">
                              <w:rPr>
                                <w:szCs w:val="28"/>
                              </w:rPr>
                              <w:t>02/02</w:t>
                            </w:r>
                            <w:r w:rsidR="005560A3" w:rsidRPr="00B256B7">
                              <w:rPr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22D12CA" w:rsidR="00E75F24" w:rsidRPr="00B256B7" w:rsidRDefault="005C5CC9" w:rsidP="00E75F24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</w:t>
                      </w:r>
                      <w:r w:rsidR="00BD4A70">
                        <w:rPr>
                          <w:szCs w:val="28"/>
                        </w:rPr>
                        <w:t>02/02</w:t>
                      </w:r>
                      <w:r w:rsidR="005560A3" w:rsidRPr="00B256B7">
                        <w:rPr>
                          <w:szCs w:val="28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19E80CC" w14:textId="77777777" w:rsidR="00F87AE9" w:rsidRDefault="00F87AE9" w:rsidP="00F87AE9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>
        <w:rPr>
          <w:szCs w:val="28"/>
        </w:rPr>
        <w:t xml:space="preserve">В соответствии с пунктом 8 статьи 66 </w:t>
      </w:r>
      <w:r>
        <w:rPr>
          <w:rFonts w:eastAsia="Calibri"/>
          <w:szCs w:val="28"/>
        </w:rPr>
        <w:t>Федерального закона</w:t>
      </w:r>
      <w:r w:rsidRPr="00ED3753">
        <w:rPr>
          <w:rFonts w:eastAsia="Calibri"/>
          <w:szCs w:val="28"/>
        </w:rPr>
        <w:t xml:space="preserve"> </w:t>
      </w:r>
      <w:r w:rsidRPr="00E94E3F">
        <w:rPr>
          <w:rFonts w:eastAsia="Calibri"/>
          <w:szCs w:val="28"/>
        </w:rPr>
        <w:t>от 12.06.2002 N 67-ФЗ «Об основных гарантиях избирательных прав и права на участие в референдуме граждан Российской Федерации»</w:t>
      </w:r>
      <w:r w:rsidRPr="00CF0758">
        <w:rPr>
          <w:szCs w:val="28"/>
        </w:rPr>
        <w:t xml:space="preserve">, </w:t>
      </w:r>
    </w:p>
    <w:p w14:paraId="48BFE7FA" w14:textId="77777777" w:rsidR="00F87AE9" w:rsidRDefault="00F87AE9" w:rsidP="00F87AE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14:paraId="7F9D11A2" w14:textId="3C506156" w:rsidR="00BD4A70" w:rsidRDefault="00BD4A70" w:rsidP="00BD4A70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16D10">
        <w:rPr>
          <w:rFonts w:ascii="Times New Roman" w:hAnsi="Times New Roman" w:cs="Times New Roman"/>
          <w:sz w:val="28"/>
          <w:szCs w:val="28"/>
        </w:rPr>
        <w:t xml:space="preserve">омиссия </w:t>
      </w:r>
      <w:r w:rsidRPr="00613118">
        <w:rPr>
          <w:rFonts w:ascii="Times New Roman" w:hAnsi="Times New Roman" w:cs="Times New Roman"/>
          <w:sz w:val="28"/>
          <w:szCs w:val="28"/>
        </w:rPr>
        <w:t>решает</w:t>
      </w:r>
      <w:r w:rsidRPr="00613118">
        <w:rPr>
          <w:rFonts w:ascii="Times New Roman" w:hAnsi="Times New Roman" w:cs="Times New Roman"/>
          <w:bCs/>
          <w:sz w:val="28"/>
          <w:szCs w:val="28"/>
        </w:rPr>
        <w:t>:</w:t>
      </w:r>
    </w:p>
    <w:p w14:paraId="2AD96DEA" w14:textId="77777777" w:rsidR="00F87AE9" w:rsidRPr="00BD4A70" w:rsidRDefault="00F87AE9" w:rsidP="00BD4A70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1F5D00" w14:textId="0431C9E6" w:rsidR="00F87AE9" w:rsidRPr="005310E0" w:rsidRDefault="00F87AE9" w:rsidP="00F87AE9">
      <w:pPr>
        <w:pStyle w:val="a7"/>
        <w:spacing w:line="360" w:lineRule="auto"/>
        <w:ind w:firstLine="561"/>
        <w:rPr>
          <w:szCs w:val="28"/>
        </w:rPr>
      </w:pPr>
      <w:r w:rsidRPr="005310E0">
        <w:rPr>
          <w:szCs w:val="28"/>
        </w:rPr>
        <w:t xml:space="preserve">1. Определить для каждой участковой избирательной комиссии, образованной на территории </w:t>
      </w:r>
      <w:r>
        <w:rPr>
          <w:szCs w:val="28"/>
        </w:rPr>
        <w:t>Чердынского муниципального округа</w:t>
      </w:r>
      <w:r w:rsidRPr="005310E0">
        <w:rPr>
          <w:szCs w:val="28"/>
        </w:rPr>
        <w:t xml:space="preserve"> количество переносных ящиков </w:t>
      </w:r>
      <w:r w:rsidRPr="005310E0">
        <w:rPr>
          <w:rFonts w:eastAsia="Calibri"/>
          <w:bCs/>
          <w:szCs w:val="28"/>
        </w:rPr>
        <w:t>для голосования вне помещения</w:t>
      </w:r>
      <w:r w:rsidR="003D3B5E">
        <w:rPr>
          <w:rFonts w:eastAsia="Calibri"/>
          <w:bCs/>
          <w:szCs w:val="28"/>
        </w:rPr>
        <w:t xml:space="preserve"> для голосования</w:t>
      </w:r>
      <w:r w:rsidRPr="005310E0">
        <w:rPr>
          <w:rFonts w:eastAsia="Calibri"/>
          <w:bCs/>
          <w:szCs w:val="28"/>
        </w:rPr>
        <w:t xml:space="preserve"> </w:t>
      </w:r>
      <w:r w:rsidRPr="005310E0">
        <w:rPr>
          <w:szCs w:val="28"/>
        </w:rPr>
        <w:t xml:space="preserve">на выборах </w:t>
      </w:r>
      <w:r>
        <w:rPr>
          <w:szCs w:val="28"/>
        </w:rPr>
        <w:t>в Единый день голосования</w:t>
      </w:r>
      <w:r>
        <w:rPr>
          <w:szCs w:val="28"/>
        </w:rPr>
        <w:t xml:space="preserve"> </w:t>
      </w:r>
      <w:r w:rsidRPr="005310E0">
        <w:rPr>
          <w:szCs w:val="28"/>
        </w:rPr>
        <w:t>согласн</w:t>
      </w:r>
      <w:r>
        <w:rPr>
          <w:szCs w:val="28"/>
        </w:rPr>
        <w:t>о Приложению.</w:t>
      </w:r>
      <w:r w:rsidRPr="005310E0">
        <w:rPr>
          <w:szCs w:val="28"/>
        </w:rPr>
        <w:t xml:space="preserve"> </w:t>
      </w:r>
    </w:p>
    <w:p w14:paraId="7E3FB711" w14:textId="77777777" w:rsidR="00F87AE9" w:rsidRDefault="00F87AE9" w:rsidP="00F87AE9">
      <w:pPr>
        <w:pStyle w:val="a7"/>
        <w:spacing w:line="360" w:lineRule="auto"/>
        <w:ind w:firstLine="561"/>
        <w:rPr>
          <w:szCs w:val="28"/>
        </w:rPr>
      </w:pPr>
      <w:r w:rsidRPr="005310E0">
        <w:rPr>
          <w:szCs w:val="28"/>
        </w:rPr>
        <w:t>2. Довести настоящее решение до сведения участковых избирательных комиссий.</w:t>
      </w:r>
    </w:p>
    <w:p w14:paraId="6D5F00EF" w14:textId="77777777" w:rsidR="00F87AE9" w:rsidRPr="005310E0" w:rsidRDefault="00F87AE9" w:rsidP="00F87AE9">
      <w:pPr>
        <w:pStyle w:val="a7"/>
        <w:spacing w:line="360" w:lineRule="auto"/>
        <w:ind w:firstLine="561"/>
        <w:rPr>
          <w:szCs w:val="28"/>
        </w:rPr>
      </w:pPr>
      <w:r>
        <w:rPr>
          <w:szCs w:val="28"/>
        </w:rPr>
        <w:t>3. Разместить настоящее решение на официальном сайте территориальной избирательной комиссии Чердынского муниципального округа в информационно-телекоммуникационной сети Интернет.</w:t>
      </w:r>
    </w:p>
    <w:p w14:paraId="226F2D58" w14:textId="725A7A67" w:rsidR="007C05E6" w:rsidRPr="00F87AE9" w:rsidRDefault="00F87AE9" w:rsidP="00F87AE9">
      <w:pPr>
        <w:spacing w:line="360" w:lineRule="auto"/>
        <w:ind w:firstLine="567"/>
        <w:jc w:val="both"/>
      </w:pPr>
      <w:r>
        <w:t>4</w:t>
      </w:r>
      <w:r w:rsidRPr="009774C0">
        <w:t>. Контроль за исполнением решения возлож</w:t>
      </w:r>
      <w:r>
        <w:t>ить председателя</w:t>
      </w:r>
      <w:r w:rsidRPr="009774C0">
        <w:t xml:space="preserve"> территориальной </w:t>
      </w:r>
      <w:r>
        <w:rPr>
          <w:szCs w:val="28"/>
        </w:rPr>
        <w:t xml:space="preserve">избирательной комиссии Чердынского муниципального округа </w:t>
      </w:r>
      <w:r>
        <w:t>Бессонову Т.Е.</w:t>
      </w:r>
    </w:p>
    <w:p w14:paraId="1E2B5FBE" w14:textId="77777777" w:rsidR="007C05E6" w:rsidRPr="005560A3" w:rsidRDefault="007C05E6" w:rsidP="000B55B7">
      <w:pPr>
        <w:tabs>
          <w:tab w:val="left" w:pos="900"/>
        </w:tabs>
        <w:ind w:left="540"/>
        <w:jc w:val="both"/>
        <w:rPr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4218"/>
        <w:gridCol w:w="1116"/>
        <w:gridCol w:w="4022"/>
      </w:tblGrid>
      <w:tr w:rsidR="000B55B7" w14:paraId="3088DC4D" w14:textId="77777777" w:rsidTr="003D3B5E">
        <w:trPr>
          <w:jc w:val="center"/>
        </w:trPr>
        <w:tc>
          <w:tcPr>
            <w:tcW w:w="5334" w:type="dxa"/>
            <w:gridSpan w:val="2"/>
            <w:tcMar>
              <w:left w:w="0" w:type="dxa"/>
              <w:right w:w="0" w:type="dxa"/>
            </w:tcMar>
          </w:tcPr>
          <w:p w14:paraId="00A15AE3" w14:textId="77777777" w:rsidR="000B55B7" w:rsidRPr="00FD0E8F" w:rsidRDefault="000B55B7" w:rsidP="00B256B7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92877CD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Т.Е.Бессонова</w:t>
            </w:r>
            <w:proofErr w:type="spellEnd"/>
          </w:p>
        </w:tc>
      </w:tr>
      <w:tr w:rsidR="000B55B7" w14:paraId="1DE3AFFD" w14:textId="77777777" w:rsidTr="003D3B5E">
        <w:trPr>
          <w:jc w:val="center"/>
        </w:trPr>
        <w:tc>
          <w:tcPr>
            <w:tcW w:w="5334" w:type="dxa"/>
            <w:gridSpan w:val="2"/>
            <w:tcMar>
              <w:left w:w="0" w:type="dxa"/>
              <w:right w:w="0" w:type="dxa"/>
            </w:tcMar>
          </w:tcPr>
          <w:p w14:paraId="0D783956" w14:textId="77777777" w:rsidR="000B55B7" w:rsidRDefault="000B55B7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583C5708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</w:p>
        </w:tc>
      </w:tr>
      <w:tr w:rsidR="000B55B7" w14:paraId="67E430A2" w14:textId="77777777" w:rsidTr="003D3B5E">
        <w:trPr>
          <w:jc w:val="center"/>
        </w:trPr>
        <w:tc>
          <w:tcPr>
            <w:tcW w:w="5334" w:type="dxa"/>
            <w:gridSpan w:val="2"/>
            <w:tcMar>
              <w:left w:w="0" w:type="dxa"/>
              <w:right w:w="0" w:type="dxa"/>
            </w:tcMar>
          </w:tcPr>
          <w:p w14:paraId="42E34DD5" w14:textId="77777777" w:rsidR="000B55B7" w:rsidRDefault="000B55B7" w:rsidP="00B256B7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DC4D0" w14:textId="77777777" w:rsidR="000B55B7" w:rsidRDefault="000B55B7" w:rsidP="00B256B7">
            <w:pPr>
              <w:pStyle w:val="a7"/>
              <w:spacing w:line="360" w:lineRule="auto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  <w:tr w:rsidR="00F87AE9" w:rsidRPr="003D3B5E" w14:paraId="7E498A85" w14:textId="77777777" w:rsidTr="003D3B5E">
        <w:trPr>
          <w:jc w:val="center"/>
        </w:trPr>
        <w:tc>
          <w:tcPr>
            <w:tcW w:w="5334" w:type="dxa"/>
            <w:gridSpan w:val="2"/>
            <w:tcMar>
              <w:left w:w="0" w:type="dxa"/>
              <w:right w:w="0" w:type="dxa"/>
            </w:tcMar>
          </w:tcPr>
          <w:p w14:paraId="4D8A9871" w14:textId="77777777" w:rsidR="00F87AE9" w:rsidRDefault="00F87AE9" w:rsidP="00B256B7">
            <w:pPr>
              <w:pStyle w:val="a7"/>
              <w:spacing w:line="360" w:lineRule="auto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DA571F7" w14:textId="77777777" w:rsidR="003D3B5E" w:rsidRPr="003D3B5E" w:rsidRDefault="003D3B5E" w:rsidP="003D3B5E">
            <w:pPr>
              <w:pStyle w:val="a7"/>
              <w:spacing w:line="360" w:lineRule="auto"/>
              <w:jc w:val="right"/>
              <w:rPr>
                <w:sz w:val="18"/>
                <w:szCs w:val="18"/>
              </w:rPr>
            </w:pPr>
            <w:r w:rsidRPr="003D3B5E">
              <w:rPr>
                <w:sz w:val="18"/>
                <w:szCs w:val="18"/>
              </w:rPr>
              <w:t xml:space="preserve">Приложение к решению </w:t>
            </w:r>
          </w:p>
          <w:p w14:paraId="6F11D969" w14:textId="77777777" w:rsidR="003D3B5E" w:rsidRPr="003D3B5E" w:rsidRDefault="003D3B5E" w:rsidP="003D3B5E">
            <w:pPr>
              <w:pStyle w:val="a7"/>
              <w:spacing w:line="360" w:lineRule="auto"/>
              <w:jc w:val="right"/>
              <w:rPr>
                <w:sz w:val="18"/>
                <w:szCs w:val="18"/>
              </w:rPr>
            </w:pPr>
            <w:r w:rsidRPr="003D3B5E">
              <w:rPr>
                <w:sz w:val="18"/>
                <w:szCs w:val="18"/>
              </w:rPr>
              <w:t xml:space="preserve">территориальной избирательной комиссии Чердынского муниципального округа </w:t>
            </w:r>
          </w:p>
          <w:p w14:paraId="59070B4E" w14:textId="69159017" w:rsidR="00F87AE9" w:rsidRPr="003D3B5E" w:rsidRDefault="003D3B5E" w:rsidP="003D3B5E">
            <w:pPr>
              <w:pStyle w:val="a7"/>
              <w:spacing w:line="360" w:lineRule="auto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11.09.2026 №102</w:t>
            </w:r>
            <w:r w:rsidRPr="003D3B5E">
              <w:rPr>
                <w:sz w:val="18"/>
                <w:szCs w:val="18"/>
              </w:rPr>
              <w:t>/02-5</w:t>
            </w:r>
          </w:p>
        </w:tc>
      </w:tr>
      <w:tr w:rsidR="003D3B5E" w:rsidRPr="003D3B5E" w14:paraId="7F96EDA4" w14:textId="77777777" w:rsidTr="003D3B5E">
        <w:tblPrEx>
          <w:jc w:val="righ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After w:val="2"/>
          <w:wAfter w:w="5138" w:type="dxa"/>
          <w:jc w:val="right"/>
        </w:trPr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14:paraId="3EEC055F" w14:textId="04D59A5D" w:rsidR="003D3B5E" w:rsidRPr="003D3B5E" w:rsidRDefault="003D3B5E" w:rsidP="003D3B5E">
            <w:pPr>
              <w:jc w:val="right"/>
              <w:rPr>
                <w:sz w:val="20"/>
              </w:rPr>
            </w:pPr>
          </w:p>
        </w:tc>
      </w:tr>
    </w:tbl>
    <w:p w14:paraId="5C27AE81" w14:textId="77777777" w:rsidR="003D3B5E" w:rsidRPr="003D3B5E" w:rsidRDefault="003D3B5E" w:rsidP="003D3B5E">
      <w:pPr>
        <w:rPr>
          <w:szCs w:val="28"/>
        </w:rPr>
      </w:pPr>
    </w:p>
    <w:tbl>
      <w:tblPr>
        <w:tblW w:w="934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5"/>
        <w:gridCol w:w="3969"/>
        <w:gridCol w:w="1843"/>
        <w:gridCol w:w="2552"/>
      </w:tblGrid>
      <w:tr w:rsidR="003D3B5E" w:rsidRPr="003D3B5E" w14:paraId="323FD18D" w14:textId="77777777" w:rsidTr="003D3B5E">
        <w:trPr>
          <w:jc w:val="center"/>
        </w:trPr>
        <w:tc>
          <w:tcPr>
            <w:tcW w:w="985" w:type="dxa"/>
            <w:vAlign w:val="center"/>
          </w:tcPr>
          <w:p w14:paraId="795E6380" w14:textId="77777777" w:rsidR="003D3B5E" w:rsidRPr="003D3B5E" w:rsidRDefault="003D3B5E" w:rsidP="003D3B5E">
            <w:pPr>
              <w:jc w:val="center"/>
            </w:pPr>
            <w:r w:rsidRPr="003D3B5E">
              <w:t>№п/п</w:t>
            </w:r>
          </w:p>
        </w:tc>
        <w:tc>
          <w:tcPr>
            <w:tcW w:w="3969" w:type="dxa"/>
            <w:vAlign w:val="center"/>
          </w:tcPr>
          <w:p w14:paraId="351C2122" w14:textId="77777777" w:rsidR="003D3B5E" w:rsidRPr="003D3B5E" w:rsidRDefault="003D3B5E" w:rsidP="003D3B5E">
            <w:r w:rsidRPr="003D3B5E">
              <w:t xml:space="preserve">Наименование комиссии  </w:t>
            </w:r>
          </w:p>
        </w:tc>
        <w:tc>
          <w:tcPr>
            <w:tcW w:w="1843" w:type="dxa"/>
            <w:vAlign w:val="center"/>
          </w:tcPr>
          <w:p w14:paraId="132FE41B" w14:textId="77777777" w:rsidR="003D3B5E" w:rsidRPr="003D3B5E" w:rsidRDefault="003D3B5E" w:rsidP="003D3B5E">
            <w:pPr>
              <w:jc w:val="center"/>
            </w:pPr>
            <w:r w:rsidRPr="003D3B5E">
              <w:t>Кол-во избирателей</w:t>
            </w:r>
          </w:p>
          <w:p w14:paraId="2F4E8F9D" w14:textId="39AE0E84" w:rsidR="003D3B5E" w:rsidRPr="003D3B5E" w:rsidRDefault="003D3B5E" w:rsidP="003D3B5E">
            <w:pPr>
              <w:jc w:val="center"/>
            </w:pPr>
            <w:r>
              <w:t>на 01.07.2026</w:t>
            </w:r>
            <w:r w:rsidRPr="003D3B5E">
              <w:t xml:space="preserve"> г.</w:t>
            </w:r>
          </w:p>
        </w:tc>
        <w:tc>
          <w:tcPr>
            <w:tcW w:w="2552" w:type="dxa"/>
            <w:vAlign w:val="center"/>
          </w:tcPr>
          <w:p w14:paraId="73E84F87" w14:textId="50F7AAB2" w:rsidR="003D3B5E" w:rsidRPr="003D3B5E" w:rsidRDefault="003D3B5E" w:rsidP="003D3B5E">
            <w:pPr>
              <w:jc w:val="center"/>
            </w:pPr>
            <w:r w:rsidRPr="003D3B5E">
              <w:t>Количество переносных ящиков для голосования</w:t>
            </w:r>
          </w:p>
        </w:tc>
      </w:tr>
      <w:tr w:rsidR="003D3B5E" w:rsidRPr="003D3B5E" w14:paraId="72589008" w14:textId="77777777" w:rsidTr="0034350D">
        <w:trPr>
          <w:jc w:val="center"/>
        </w:trPr>
        <w:tc>
          <w:tcPr>
            <w:tcW w:w="985" w:type="dxa"/>
          </w:tcPr>
          <w:p w14:paraId="5556CA17" w14:textId="77777777" w:rsidR="003D3B5E" w:rsidRPr="003D3B5E" w:rsidRDefault="003D3B5E" w:rsidP="003D3B5E">
            <w:pPr>
              <w:jc w:val="center"/>
            </w:pPr>
            <w:r w:rsidRPr="003D3B5E">
              <w:t>1</w:t>
            </w:r>
          </w:p>
        </w:tc>
        <w:tc>
          <w:tcPr>
            <w:tcW w:w="3969" w:type="dxa"/>
          </w:tcPr>
          <w:p w14:paraId="7D93B336" w14:textId="77777777" w:rsidR="003D3B5E" w:rsidRPr="003D3B5E" w:rsidRDefault="003D3B5E" w:rsidP="003D3B5E">
            <w:r w:rsidRPr="003D3B5E">
              <w:t>Участковая избирательная комиссия №4201</w:t>
            </w:r>
          </w:p>
        </w:tc>
        <w:tc>
          <w:tcPr>
            <w:tcW w:w="1843" w:type="dxa"/>
          </w:tcPr>
          <w:p w14:paraId="264F1D2C" w14:textId="49D6A930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851</w:t>
            </w:r>
          </w:p>
        </w:tc>
        <w:tc>
          <w:tcPr>
            <w:tcW w:w="2552" w:type="dxa"/>
            <w:vAlign w:val="center"/>
          </w:tcPr>
          <w:p w14:paraId="441EF2E2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</w:tr>
      <w:tr w:rsidR="003D3B5E" w:rsidRPr="003D3B5E" w14:paraId="7EF8B6AE" w14:textId="77777777" w:rsidTr="0034350D">
        <w:trPr>
          <w:jc w:val="center"/>
        </w:trPr>
        <w:tc>
          <w:tcPr>
            <w:tcW w:w="985" w:type="dxa"/>
          </w:tcPr>
          <w:p w14:paraId="4A9A6B22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  <w:tc>
          <w:tcPr>
            <w:tcW w:w="3969" w:type="dxa"/>
          </w:tcPr>
          <w:p w14:paraId="210CC44E" w14:textId="77777777" w:rsidR="003D3B5E" w:rsidRPr="003D3B5E" w:rsidRDefault="003D3B5E" w:rsidP="003D3B5E">
            <w:r w:rsidRPr="003D3B5E">
              <w:t>Участковая избирательная комиссия №4202</w:t>
            </w:r>
          </w:p>
        </w:tc>
        <w:tc>
          <w:tcPr>
            <w:tcW w:w="1843" w:type="dxa"/>
          </w:tcPr>
          <w:p w14:paraId="01D3ACB9" w14:textId="77FA9252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978</w:t>
            </w:r>
          </w:p>
        </w:tc>
        <w:tc>
          <w:tcPr>
            <w:tcW w:w="2552" w:type="dxa"/>
            <w:vAlign w:val="center"/>
          </w:tcPr>
          <w:p w14:paraId="3095D427" w14:textId="490FA58D" w:rsidR="003D3B5E" w:rsidRPr="003D3B5E" w:rsidRDefault="003D3B5E" w:rsidP="003D3B5E">
            <w:pPr>
              <w:jc w:val="center"/>
            </w:pPr>
            <w:r>
              <w:t>2</w:t>
            </w:r>
          </w:p>
        </w:tc>
      </w:tr>
      <w:tr w:rsidR="003D3B5E" w:rsidRPr="003D3B5E" w14:paraId="4BB52DB3" w14:textId="77777777" w:rsidTr="0034350D">
        <w:trPr>
          <w:jc w:val="center"/>
        </w:trPr>
        <w:tc>
          <w:tcPr>
            <w:tcW w:w="985" w:type="dxa"/>
          </w:tcPr>
          <w:p w14:paraId="2685323D" w14:textId="77777777" w:rsidR="003D3B5E" w:rsidRPr="003D3B5E" w:rsidRDefault="003D3B5E" w:rsidP="003D3B5E">
            <w:pPr>
              <w:jc w:val="center"/>
            </w:pPr>
            <w:r w:rsidRPr="003D3B5E">
              <w:t>3</w:t>
            </w:r>
          </w:p>
        </w:tc>
        <w:tc>
          <w:tcPr>
            <w:tcW w:w="3969" w:type="dxa"/>
          </w:tcPr>
          <w:p w14:paraId="5EE51FE8" w14:textId="77777777" w:rsidR="003D3B5E" w:rsidRPr="003D3B5E" w:rsidRDefault="003D3B5E" w:rsidP="003D3B5E">
            <w:r w:rsidRPr="003D3B5E">
              <w:t>Участковая избирательная комиссия №4203</w:t>
            </w:r>
          </w:p>
        </w:tc>
        <w:tc>
          <w:tcPr>
            <w:tcW w:w="1843" w:type="dxa"/>
          </w:tcPr>
          <w:p w14:paraId="1705E7A4" w14:textId="54434312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999</w:t>
            </w:r>
          </w:p>
        </w:tc>
        <w:tc>
          <w:tcPr>
            <w:tcW w:w="2552" w:type="dxa"/>
            <w:vAlign w:val="center"/>
          </w:tcPr>
          <w:p w14:paraId="589448AE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</w:tr>
      <w:tr w:rsidR="003D3B5E" w:rsidRPr="003D3B5E" w14:paraId="18713673" w14:textId="77777777" w:rsidTr="0034350D">
        <w:trPr>
          <w:jc w:val="center"/>
        </w:trPr>
        <w:tc>
          <w:tcPr>
            <w:tcW w:w="985" w:type="dxa"/>
          </w:tcPr>
          <w:p w14:paraId="00A71ADA" w14:textId="77777777" w:rsidR="003D3B5E" w:rsidRPr="003D3B5E" w:rsidRDefault="003D3B5E" w:rsidP="003D3B5E">
            <w:pPr>
              <w:jc w:val="center"/>
            </w:pPr>
            <w:r w:rsidRPr="003D3B5E">
              <w:t>4</w:t>
            </w:r>
          </w:p>
        </w:tc>
        <w:tc>
          <w:tcPr>
            <w:tcW w:w="3969" w:type="dxa"/>
          </w:tcPr>
          <w:p w14:paraId="25BDC31C" w14:textId="77777777" w:rsidR="003D3B5E" w:rsidRPr="003D3B5E" w:rsidRDefault="003D3B5E" w:rsidP="003D3B5E">
            <w:r w:rsidRPr="003D3B5E">
              <w:t>Участковая избирательная комиссия №4204</w:t>
            </w:r>
          </w:p>
        </w:tc>
        <w:tc>
          <w:tcPr>
            <w:tcW w:w="1843" w:type="dxa"/>
          </w:tcPr>
          <w:p w14:paraId="7BF2DF90" w14:textId="0E2022C8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934</w:t>
            </w:r>
          </w:p>
        </w:tc>
        <w:tc>
          <w:tcPr>
            <w:tcW w:w="2552" w:type="dxa"/>
            <w:vAlign w:val="center"/>
          </w:tcPr>
          <w:p w14:paraId="2F778D37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</w:tr>
      <w:tr w:rsidR="003D3B5E" w:rsidRPr="003D3B5E" w14:paraId="69BE0059" w14:textId="77777777" w:rsidTr="0034350D">
        <w:trPr>
          <w:jc w:val="center"/>
        </w:trPr>
        <w:tc>
          <w:tcPr>
            <w:tcW w:w="985" w:type="dxa"/>
          </w:tcPr>
          <w:p w14:paraId="4A42877C" w14:textId="77777777" w:rsidR="003D3B5E" w:rsidRPr="003D3B5E" w:rsidRDefault="003D3B5E" w:rsidP="003D3B5E">
            <w:pPr>
              <w:jc w:val="center"/>
            </w:pPr>
            <w:r w:rsidRPr="003D3B5E">
              <w:t>5</w:t>
            </w:r>
          </w:p>
        </w:tc>
        <w:tc>
          <w:tcPr>
            <w:tcW w:w="3969" w:type="dxa"/>
          </w:tcPr>
          <w:p w14:paraId="7554723E" w14:textId="77777777" w:rsidR="003D3B5E" w:rsidRPr="003D3B5E" w:rsidRDefault="003D3B5E" w:rsidP="003D3B5E">
            <w:r w:rsidRPr="003D3B5E">
              <w:t>Участковая избирательная комиссия №4205</w:t>
            </w:r>
          </w:p>
        </w:tc>
        <w:tc>
          <w:tcPr>
            <w:tcW w:w="1843" w:type="dxa"/>
          </w:tcPr>
          <w:p w14:paraId="43AF9854" w14:textId="7FD91C37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1091</w:t>
            </w:r>
          </w:p>
        </w:tc>
        <w:tc>
          <w:tcPr>
            <w:tcW w:w="2552" w:type="dxa"/>
            <w:vAlign w:val="center"/>
          </w:tcPr>
          <w:p w14:paraId="4273A642" w14:textId="77777777" w:rsidR="003D3B5E" w:rsidRPr="003D3B5E" w:rsidRDefault="003D3B5E" w:rsidP="003D3B5E">
            <w:pPr>
              <w:jc w:val="center"/>
            </w:pPr>
            <w:r w:rsidRPr="003D3B5E">
              <w:t>4</w:t>
            </w:r>
          </w:p>
        </w:tc>
      </w:tr>
      <w:tr w:rsidR="003D3B5E" w:rsidRPr="003D3B5E" w14:paraId="26EA64F6" w14:textId="77777777" w:rsidTr="0034350D">
        <w:trPr>
          <w:jc w:val="center"/>
        </w:trPr>
        <w:tc>
          <w:tcPr>
            <w:tcW w:w="985" w:type="dxa"/>
          </w:tcPr>
          <w:p w14:paraId="39205663" w14:textId="77777777" w:rsidR="003D3B5E" w:rsidRPr="003D3B5E" w:rsidRDefault="003D3B5E" w:rsidP="003D3B5E">
            <w:pPr>
              <w:jc w:val="center"/>
            </w:pPr>
            <w:r w:rsidRPr="003D3B5E">
              <w:t>6</w:t>
            </w:r>
          </w:p>
        </w:tc>
        <w:tc>
          <w:tcPr>
            <w:tcW w:w="3969" w:type="dxa"/>
          </w:tcPr>
          <w:p w14:paraId="289ED7B4" w14:textId="77777777" w:rsidR="003D3B5E" w:rsidRPr="003D3B5E" w:rsidRDefault="003D3B5E" w:rsidP="003D3B5E">
            <w:r w:rsidRPr="003D3B5E">
              <w:t>Участковая избирательная комиссия №4206</w:t>
            </w:r>
          </w:p>
        </w:tc>
        <w:tc>
          <w:tcPr>
            <w:tcW w:w="1843" w:type="dxa"/>
          </w:tcPr>
          <w:p w14:paraId="70C5CFA8" w14:textId="27845CF0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1026</w:t>
            </w:r>
          </w:p>
        </w:tc>
        <w:tc>
          <w:tcPr>
            <w:tcW w:w="2552" w:type="dxa"/>
            <w:vAlign w:val="center"/>
          </w:tcPr>
          <w:p w14:paraId="6FBC53DE" w14:textId="77777777" w:rsidR="003D3B5E" w:rsidRPr="003D3B5E" w:rsidRDefault="003D3B5E" w:rsidP="003D3B5E">
            <w:pPr>
              <w:jc w:val="center"/>
            </w:pPr>
            <w:r w:rsidRPr="003D3B5E">
              <w:t>4</w:t>
            </w:r>
          </w:p>
        </w:tc>
      </w:tr>
      <w:tr w:rsidR="003D3B5E" w:rsidRPr="003D3B5E" w14:paraId="35A2B1CD" w14:textId="77777777" w:rsidTr="0034350D">
        <w:trPr>
          <w:jc w:val="center"/>
        </w:trPr>
        <w:tc>
          <w:tcPr>
            <w:tcW w:w="985" w:type="dxa"/>
          </w:tcPr>
          <w:p w14:paraId="092FE7D8" w14:textId="77777777" w:rsidR="003D3B5E" w:rsidRPr="003D3B5E" w:rsidRDefault="003D3B5E" w:rsidP="003D3B5E">
            <w:pPr>
              <w:jc w:val="center"/>
            </w:pPr>
            <w:r w:rsidRPr="003D3B5E">
              <w:t>7</w:t>
            </w:r>
          </w:p>
        </w:tc>
        <w:tc>
          <w:tcPr>
            <w:tcW w:w="3969" w:type="dxa"/>
          </w:tcPr>
          <w:p w14:paraId="0DDDFEF9" w14:textId="77777777" w:rsidR="003D3B5E" w:rsidRPr="003D3B5E" w:rsidRDefault="003D3B5E" w:rsidP="003D3B5E">
            <w:r w:rsidRPr="003D3B5E">
              <w:t>Участковая избирательная комиссия №4207</w:t>
            </w:r>
          </w:p>
        </w:tc>
        <w:tc>
          <w:tcPr>
            <w:tcW w:w="1843" w:type="dxa"/>
          </w:tcPr>
          <w:p w14:paraId="188B3E19" w14:textId="1CBF31B1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726</w:t>
            </w:r>
          </w:p>
        </w:tc>
        <w:tc>
          <w:tcPr>
            <w:tcW w:w="2552" w:type="dxa"/>
            <w:vAlign w:val="center"/>
          </w:tcPr>
          <w:p w14:paraId="30D9FBEE" w14:textId="11DA3789" w:rsidR="003D3B5E" w:rsidRPr="003D3B5E" w:rsidRDefault="00C66264" w:rsidP="003D3B5E">
            <w:pPr>
              <w:jc w:val="center"/>
            </w:pPr>
            <w:r>
              <w:t>3</w:t>
            </w:r>
            <w:bookmarkStart w:id="0" w:name="_GoBack"/>
            <w:bookmarkEnd w:id="0"/>
          </w:p>
        </w:tc>
      </w:tr>
      <w:tr w:rsidR="003D3B5E" w:rsidRPr="003D3B5E" w14:paraId="44014529" w14:textId="77777777" w:rsidTr="0034350D">
        <w:trPr>
          <w:jc w:val="center"/>
        </w:trPr>
        <w:tc>
          <w:tcPr>
            <w:tcW w:w="985" w:type="dxa"/>
          </w:tcPr>
          <w:p w14:paraId="3D8BE53B" w14:textId="77777777" w:rsidR="003D3B5E" w:rsidRPr="003D3B5E" w:rsidRDefault="003D3B5E" w:rsidP="003D3B5E">
            <w:pPr>
              <w:jc w:val="center"/>
            </w:pPr>
            <w:r w:rsidRPr="003D3B5E">
              <w:t>8</w:t>
            </w:r>
          </w:p>
        </w:tc>
        <w:tc>
          <w:tcPr>
            <w:tcW w:w="3969" w:type="dxa"/>
          </w:tcPr>
          <w:p w14:paraId="3AE5E785" w14:textId="77777777" w:rsidR="003D3B5E" w:rsidRPr="003D3B5E" w:rsidRDefault="003D3B5E" w:rsidP="003D3B5E">
            <w:r w:rsidRPr="003D3B5E">
              <w:t>Участковая избирательная комиссия №4208</w:t>
            </w:r>
          </w:p>
        </w:tc>
        <w:tc>
          <w:tcPr>
            <w:tcW w:w="1843" w:type="dxa"/>
          </w:tcPr>
          <w:p w14:paraId="20EFA00D" w14:textId="17218451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930</w:t>
            </w:r>
          </w:p>
        </w:tc>
        <w:tc>
          <w:tcPr>
            <w:tcW w:w="2552" w:type="dxa"/>
            <w:vAlign w:val="center"/>
          </w:tcPr>
          <w:p w14:paraId="23DBD82F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</w:tr>
      <w:tr w:rsidR="003D3B5E" w:rsidRPr="003D3B5E" w14:paraId="3D45F84C" w14:textId="77777777" w:rsidTr="0034350D">
        <w:trPr>
          <w:jc w:val="center"/>
        </w:trPr>
        <w:tc>
          <w:tcPr>
            <w:tcW w:w="985" w:type="dxa"/>
          </w:tcPr>
          <w:p w14:paraId="7FC717AC" w14:textId="77777777" w:rsidR="003D3B5E" w:rsidRPr="003D3B5E" w:rsidRDefault="003D3B5E" w:rsidP="003D3B5E">
            <w:pPr>
              <w:jc w:val="center"/>
            </w:pPr>
            <w:r w:rsidRPr="003D3B5E">
              <w:t>9</w:t>
            </w:r>
          </w:p>
        </w:tc>
        <w:tc>
          <w:tcPr>
            <w:tcW w:w="3969" w:type="dxa"/>
          </w:tcPr>
          <w:p w14:paraId="13E42343" w14:textId="77777777" w:rsidR="003D3B5E" w:rsidRPr="003D3B5E" w:rsidRDefault="003D3B5E" w:rsidP="003D3B5E">
            <w:r w:rsidRPr="003D3B5E">
              <w:t>Участковая избирательная комиссия №4209</w:t>
            </w:r>
          </w:p>
        </w:tc>
        <w:tc>
          <w:tcPr>
            <w:tcW w:w="1843" w:type="dxa"/>
          </w:tcPr>
          <w:p w14:paraId="32298BE5" w14:textId="07254CF0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149</w:t>
            </w:r>
          </w:p>
        </w:tc>
        <w:tc>
          <w:tcPr>
            <w:tcW w:w="2552" w:type="dxa"/>
            <w:vAlign w:val="center"/>
          </w:tcPr>
          <w:p w14:paraId="7EE89FC3" w14:textId="77777777" w:rsidR="003D3B5E" w:rsidRPr="003D3B5E" w:rsidRDefault="003D3B5E" w:rsidP="003D3B5E">
            <w:pPr>
              <w:jc w:val="center"/>
            </w:pPr>
            <w:r w:rsidRPr="003D3B5E">
              <w:t>1</w:t>
            </w:r>
          </w:p>
        </w:tc>
      </w:tr>
      <w:tr w:rsidR="003D3B5E" w:rsidRPr="003D3B5E" w14:paraId="7960253B" w14:textId="77777777" w:rsidTr="0034350D">
        <w:trPr>
          <w:jc w:val="center"/>
        </w:trPr>
        <w:tc>
          <w:tcPr>
            <w:tcW w:w="985" w:type="dxa"/>
          </w:tcPr>
          <w:p w14:paraId="40534A36" w14:textId="77777777" w:rsidR="003D3B5E" w:rsidRPr="003D3B5E" w:rsidRDefault="003D3B5E" w:rsidP="003D3B5E">
            <w:pPr>
              <w:jc w:val="center"/>
            </w:pPr>
            <w:r w:rsidRPr="003D3B5E">
              <w:t>10</w:t>
            </w:r>
          </w:p>
        </w:tc>
        <w:tc>
          <w:tcPr>
            <w:tcW w:w="3969" w:type="dxa"/>
          </w:tcPr>
          <w:p w14:paraId="5652C1D9" w14:textId="77777777" w:rsidR="003D3B5E" w:rsidRPr="003D3B5E" w:rsidRDefault="003D3B5E" w:rsidP="003D3B5E">
            <w:r w:rsidRPr="003D3B5E">
              <w:t>Участковая избирательная комиссия №4210</w:t>
            </w:r>
          </w:p>
        </w:tc>
        <w:tc>
          <w:tcPr>
            <w:tcW w:w="1843" w:type="dxa"/>
          </w:tcPr>
          <w:p w14:paraId="3FE37F91" w14:textId="0F2CB128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766</w:t>
            </w:r>
          </w:p>
        </w:tc>
        <w:tc>
          <w:tcPr>
            <w:tcW w:w="2552" w:type="dxa"/>
            <w:vAlign w:val="center"/>
          </w:tcPr>
          <w:p w14:paraId="15A1C06F" w14:textId="77777777" w:rsidR="003D3B5E" w:rsidRPr="003D3B5E" w:rsidRDefault="003D3B5E" w:rsidP="003D3B5E">
            <w:pPr>
              <w:jc w:val="center"/>
            </w:pPr>
            <w:r w:rsidRPr="003D3B5E">
              <w:t>3</w:t>
            </w:r>
          </w:p>
        </w:tc>
      </w:tr>
      <w:tr w:rsidR="003D3B5E" w:rsidRPr="003D3B5E" w14:paraId="5A38F068" w14:textId="77777777" w:rsidTr="0034350D">
        <w:trPr>
          <w:jc w:val="center"/>
        </w:trPr>
        <w:tc>
          <w:tcPr>
            <w:tcW w:w="985" w:type="dxa"/>
          </w:tcPr>
          <w:p w14:paraId="78815080" w14:textId="77777777" w:rsidR="003D3B5E" w:rsidRPr="003D3B5E" w:rsidRDefault="003D3B5E" w:rsidP="003D3B5E">
            <w:pPr>
              <w:jc w:val="center"/>
            </w:pPr>
            <w:r w:rsidRPr="003D3B5E">
              <w:t>11</w:t>
            </w:r>
          </w:p>
        </w:tc>
        <w:tc>
          <w:tcPr>
            <w:tcW w:w="3969" w:type="dxa"/>
          </w:tcPr>
          <w:p w14:paraId="13FA394F" w14:textId="77777777" w:rsidR="003D3B5E" w:rsidRPr="003D3B5E" w:rsidRDefault="003D3B5E" w:rsidP="003D3B5E">
            <w:r w:rsidRPr="003D3B5E">
              <w:t>Участковая избирательная комиссия №4211</w:t>
            </w:r>
          </w:p>
        </w:tc>
        <w:tc>
          <w:tcPr>
            <w:tcW w:w="1843" w:type="dxa"/>
          </w:tcPr>
          <w:p w14:paraId="01755A74" w14:textId="2FAE79E6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295</w:t>
            </w:r>
          </w:p>
        </w:tc>
        <w:tc>
          <w:tcPr>
            <w:tcW w:w="2552" w:type="dxa"/>
            <w:vAlign w:val="center"/>
          </w:tcPr>
          <w:p w14:paraId="0E1BC3F3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</w:tr>
      <w:tr w:rsidR="003D3B5E" w:rsidRPr="003D3B5E" w14:paraId="64A21A25" w14:textId="77777777" w:rsidTr="0034350D">
        <w:trPr>
          <w:jc w:val="center"/>
        </w:trPr>
        <w:tc>
          <w:tcPr>
            <w:tcW w:w="985" w:type="dxa"/>
          </w:tcPr>
          <w:p w14:paraId="556BB4C9" w14:textId="77777777" w:rsidR="003D3B5E" w:rsidRPr="003D3B5E" w:rsidRDefault="003D3B5E" w:rsidP="003D3B5E">
            <w:pPr>
              <w:jc w:val="center"/>
            </w:pPr>
            <w:r w:rsidRPr="003D3B5E">
              <w:t>12</w:t>
            </w:r>
          </w:p>
        </w:tc>
        <w:tc>
          <w:tcPr>
            <w:tcW w:w="3969" w:type="dxa"/>
          </w:tcPr>
          <w:p w14:paraId="200373DD" w14:textId="77777777" w:rsidR="003D3B5E" w:rsidRPr="003D3B5E" w:rsidRDefault="003D3B5E" w:rsidP="003D3B5E">
            <w:r w:rsidRPr="003D3B5E">
              <w:t>Участковая избирательная комиссия №4212</w:t>
            </w:r>
          </w:p>
        </w:tc>
        <w:tc>
          <w:tcPr>
            <w:tcW w:w="1843" w:type="dxa"/>
          </w:tcPr>
          <w:p w14:paraId="3F80ADE4" w14:textId="063FF267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166</w:t>
            </w:r>
          </w:p>
        </w:tc>
        <w:tc>
          <w:tcPr>
            <w:tcW w:w="2552" w:type="dxa"/>
            <w:vAlign w:val="center"/>
          </w:tcPr>
          <w:p w14:paraId="469BDE0B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</w:tr>
      <w:tr w:rsidR="003D3B5E" w:rsidRPr="003D3B5E" w14:paraId="0A655EB8" w14:textId="77777777" w:rsidTr="0034350D">
        <w:trPr>
          <w:jc w:val="center"/>
        </w:trPr>
        <w:tc>
          <w:tcPr>
            <w:tcW w:w="985" w:type="dxa"/>
          </w:tcPr>
          <w:p w14:paraId="39D1E897" w14:textId="77777777" w:rsidR="003D3B5E" w:rsidRPr="003D3B5E" w:rsidRDefault="003D3B5E" w:rsidP="003D3B5E">
            <w:pPr>
              <w:jc w:val="center"/>
            </w:pPr>
            <w:r w:rsidRPr="003D3B5E">
              <w:t>13</w:t>
            </w:r>
          </w:p>
        </w:tc>
        <w:tc>
          <w:tcPr>
            <w:tcW w:w="3969" w:type="dxa"/>
          </w:tcPr>
          <w:p w14:paraId="44D4B8F4" w14:textId="77777777" w:rsidR="003D3B5E" w:rsidRPr="003D3B5E" w:rsidRDefault="003D3B5E" w:rsidP="003D3B5E">
            <w:r w:rsidRPr="003D3B5E">
              <w:t>Участковая избирательная комиссия №4213</w:t>
            </w:r>
          </w:p>
        </w:tc>
        <w:tc>
          <w:tcPr>
            <w:tcW w:w="1843" w:type="dxa"/>
          </w:tcPr>
          <w:p w14:paraId="2FC84926" w14:textId="4F18AA6E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998</w:t>
            </w:r>
          </w:p>
        </w:tc>
        <w:tc>
          <w:tcPr>
            <w:tcW w:w="2552" w:type="dxa"/>
            <w:vAlign w:val="center"/>
          </w:tcPr>
          <w:p w14:paraId="31AB0ED9" w14:textId="0763EC3F" w:rsidR="003D3B5E" w:rsidRPr="003D3B5E" w:rsidRDefault="003D3B5E" w:rsidP="003D3B5E">
            <w:pPr>
              <w:jc w:val="center"/>
            </w:pPr>
            <w:r>
              <w:t>2</w:t>
            </w:r>
          </w:p>
        </w:tc>
      </w:tr>
      <w:tr w:rsidR="003D3B5E" w:rsidRPr="003D3B5E" w14:paraId="1AD4B4A8" w14:textId="77777777" w:rsidTr="0034350D">
        <w:trPr>
          <w:jc w:val="center"/>
        </w:trPr>
        <w:tc>
          <w:tcPr>
            <w:tcW w:w="985" w:type="dxa"/>
          </w:tcPr>
          <w:p w14:paraId="6DEF820C" w14:textId="77777777" w:rsidR="003D3B5E" w:rsidRPr="003D3B5E" w:rsidRDefault="003D3B5E" w:rsidP="003D3B5E">
            <w:pPr>
              <w:jc w:val="center"/>
            </w:pPr>
            <w:r w:rsidRPr="003D3B5E">
              <w:t>14</w:t>
            </w:r>
          </w:p>
        </w:tc>
        <w:tc>
          <w:tcPr>
            <w:tcW w:w="3969" w:type="dxa"/>
          </w:tcPr>
          <w:p w14:paraId="185CF1F6" w14:textId="77777777" w:rsidR="003D3B5E" w:rsidRPr="003D3B5E" w:rsidRDefault="003D3B5E" w:rsidP="003D3B5E">
            <w:r w:rsidRPr="003D3B5E">
              <w:t>Участковая избирательная комиссия №4214</w:t>
            </w:r>
          </w:p>
        </w:tc>
        <w:tc>
          <w:tcPr>
            <w:tcW w:w="1843" w:type="dxa"/>
          </w:tcPr>
          <w:p w14:paraId="40BB178D" w14:textId="7567E41B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194</w:t>
            </w:r>
          </w:p>
        </w:tc>
        <w:tc>
          <w:tcPr>
            <w:tcW w:w="2552" w:type="dxa"/>
            <w:vAlign w:val="center"/>
          </w:tcPr>
          <w:p w14:paraId="64834401" w14:textId="77777777" w:rsidR="003D3B5E" w:rsidRPr="003D3B5E" w:rsidRDefault="003D3B5E" w:rsidP="003D3B5E">
            <w:pPr>
              <w:jc w:val="center"/>
            </w:pPr>
            <w:r w:rsidRPr="003D3B5E">
              <w:t>1</w:t>
            </w:r>
          </w:p>
        </w:tc>
      </w:tr>
      <w:tr w:rsidR="003D3B5E" w:rsidRPr="003D3B5E" w14:paraId="38A3D459" w14:textId="77777777" w:rsidTr="0034350D">
        <w:trPr>
          <w:jc w:val="center"/>
        </w:trPr>
        <w:tc>
          <w:tcPr>
            <w:tcW w:w="985" w:type="dxa"/>
          </w:tcPr>
          <w:p w14:paraId="6D233FC9" w14:textId="77777777" w:rsidR="003D3B5E" w:rsidRPr="003D3B5E" w:rsidRDefault="003D3B5E" w:rsidP="003D3B5E">
            <w:pPr>
              <w:jc w:val="center"/>
            </w:pPr>
            <w:r w:rsidRPr="003D3B5E">
              <w:t>15</w:t>
            </w:r>
          </w:p>
        </w:tc>
        <w:tc>
          <w:tcPr>
            <w:tcW w:w="3969" w:type="dxa"/>
          </w:tcPr>
          <w:p w14:paraId="7C52E90B" w14:textId="77777777" w:rsidR="003D3B5E" w:rsidRPr="003D3B5E" w:rsidRDefault="003D3B5E" w:rsidP="003D3B5E">
            <w:r w:rsidRPr="003D3B5E">
              <w:t>Участковая избирательная комиссия №4216</w:t>
            </w:r>
          </w:p>
        </w:tc>
        <w:tc>
          <w:tcPr>
            <w:tcW w:w="1843" w:type="dxa"/>
          </w:tcPr>
          <w:p w14:paraId="13C341E9" w14:textId="76AA6AAF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324</w:t>
            </w:r>
          </w:p>
        </w:tc>
        <w:tc>
          <w:tcPr>
            <w:tcW w:w="2552" w:type="dxa"/>
            <w:vAlign w:val="center"/>
          </w:tcPr>
          <w:p w14:paraId="44C44550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</w:tr>
      <w:tr w:rsidR="003D3B5E" w:rsidRPr="003D3B5E" w14:paraId="23351B9D" w14:textId="77777777" w:rsidTr="0034350D">
        <w:trPr>
          <w:jc w:val="center"/>
        </w:trPr>
        <w:tc>
          <w:tcPr>
            <w:tcW w:w="985" w:type="dxa"/>
          </w:tcPr>
          <w:p w14:paraId="00161C59" w14:textId="77777777" w:rsidR="003D3B5E" w:rsidRPr="003D3B5E" w:rsidRDefault="003D3B5E" w:rsidP="003D3B5E">
            <w:pPr>
              <w:jc w:val="center"/>
            </w:pPr>
            <w:r w:rsidRPr="003D3B5E">
              <w:t>16</w:t>
            </w:r>
          </w:p>
        </w:tc>
        <w:tc>
          <w:tcPr>
            <w:tcW w:w="3969" w:type="dxa"/>
          </w:tcPr>
          <w:p w14:paraId="6B4A36C8" w14:textId="77777777" w:rsidR="003D3B5E" w:rsidRPr="003D3B5E" w:rsidRDefault="003D3B5E" w:rsidP="003D3B5E">
            <w:r w:rsidRPr="003D3B5E">
              <w:t>Участковая избирательная комиссия №4218</w:t>
            </w:r>
          </w:p>
        </w:tc>
        <w:tc>
          <w:tcPr>
            <w:tcW w:w="1843" w:type="dxa"/>
          </w:tcPr>
          <w:p w14:paraId="19247632" w14:textId="5CAD75F0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691</w:t>
            </w:r>
          </w:p>
        </w:tc>
        <w:tc>
          <w:tcPr>
            <w:tcW w:w="2552" w:type="dxa"/>
            <w:vAlign w:val="center"/>
          </w:tcPr>
          <w:p w14:paraId="26D70DB2" w14:textId="77777777" w:rsidR="003D3B5E" w:rsidRPr="003D3B5E" w:rsidRDefault="003D3B5E" w:rsidP="003D3B5E">
            <w:pPr>
              <w:jc w:val="center"/>
            </w:pPr>
            <w:r w:rsidRPr="003D3B5E">
              <w:t>3</w:t>
            </w:r>
          </w:p>
        </w:tc>
      </w:tr>
      <w:tr w:rsidR="003D3B5E" w:rsidRPr="003D3B5E" w14:paraId="03A14B40" w14:textId="77777777" w:rsidTr="0034350D">
        <w:trPr>
          <w:jc w:val="center"/>
        </w:trPr>
        <w:tc>
          <w:tcPr>
            <w:tcW w:w="985" w:type="dxa"/>
          </w:tcPr>
          <w:p w14:paraId="4771277B" w14:textId="77777777" w:rsidR="003D3B5E" w:rsidRPr="003D3B5E" w:rsidRDefault="003D3B5E" w:rsidP="003D3B5E">
            <w:pPr>
              <w:jc w:val="center"/>
            </w:pPr>
            <w:r w:rsidRPr="003D3B5E">
              <w:t>17</w:t>
            </w:r>
          </w:p>
        </w:tc>
        <w:tc>
          <w:tcPr>
            <w:tcW w:w="3969" w:type="dxa"/>
          </w:tcPr>
          <w:p w14:paraId="5B048488" w14:textId="77777777" w:rsidR="003D3B5E" w:rsidRPr="003D3B5E" w:rsidRDefault="003D3B5E" w:rsidP="003D3B5E">
            <w:r w:rsidRPr="003D3B5E">
              <w:t>Участковая избирательная комиссия №4219</w:t>
            </w:r>
          </w:p>
        </w:tc>
        <w:tc>
          <w:tcPr>
            <w:tcW w:w="1843" w:type="dxa"/>
          </w:tcPr>
          <w:p w14:paraId="575D2FFE" w14:textId="5C0540D3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828</w:t>
            </w:r>
          </w:p>
        </w:tc>
        <w:tc>
          <w:tcPr>
            <w:tcW w:w="2552" w:type="dxa"/>
            <w:vAlign w:val="center"/>
          </w:tcPr>
          <w:p w14:paraId="2D071444" w14:textId="77777777" w:rsidR="003D3B5E" w:rsidRPr="003D3B5E" w:rsidRDefault="003D3B5E" w:rsidP="003D3B5E">
            <w:pPr>
              <w:jc w:val="center"/>
            </w:pPr>
            <w:r w:rsidRPr="003D3B5E">
              <w:t>3</w:t>
            </w:r>
          </w:p>
        </w:tc>
      </w:tr>
      <w:tr w:rsidR="003D3B5E" w:rsidRPr="003D3B5E" w14:paraId="6B463FCD" w14:textId="77777777" w:rsidTr="0034350D">
        <w:trPr>
          <w:trHeight w:val="396"/>
          <w:jc w:val="center"/>
        </w:trPr>
        <w:tc>
          <w:tcPr>
            <w:tcW w:w="985" w:type="dxa"/>
          </w:tcPr>
          <w:p w14:paraId="5DD081DB" w14:textId="77777777" w:rsidR="003D3B5E" w:rsidRPr="003D3B5E" w:rsidRDefault="003D3B5E" w:rsidP="003D3B5E">
            <w:pPr>
              <w:jc w:val="center"/>
            </w:pPr>
            <w:r w:rsidRPr="003D3B5E">
              <w:lastRenderedPageBreak/>
              <w:t>18</w:t>
            </w:r>
          </w:p>
        </w:tc>
        <w:tc>
          <w:tcPr>
            <w:tcW w:w="3969" w:type="dxa"/>
          </w:tcPr>
          <w:p w14:paraId="2312A3D3" w14:textId="77777777" w:rsidR="003D3B5E" w:rsidRPr="003D3B5E" w:rsidRDefault="003D3B5E" w:rsidP="003D3B5E">
            <w:r w:rsidRPr="003D3B5E">
              <w:t>Участковая избирательная комиссия №4220</w:t>
            </w:r>
          </w:p>
        </w:tc>
        <w:tc>
          <w:tcPr>
            <w:tcW w:w="1843" w:type="dxa"/>
          </w:tcPr>
          <w:p w14:paraId="1D239365" w14:textId="7761E9D1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662</w:t>
            </w:r>
          </w:p>
        </w:tc>
        <w:tc>
          <w:tcPr>
            <w:tcW w:w="2552" w:type="dxa"/>
            <w:vAlign w:val="center"/>
          </w:tcPr>
          <w:p w14:paraId="78DA56F0" w14:textId="77777777" w:rsidR="003D3B5E" w:rsidRPr="003D3B5E" w:rsidRDefault="003D3B5E" w:rsidP="003D3B5E">
            <w:pPr>
              <w:jc w:val="center"/>
            </w:pPr>
            <w:r w:rsidRPr="003D3B5E">
              <w:t>3</w:t>
            </w:r>
          </w:p>
        </w:tc>
      </w:tr>
      <w:tr w:rsidR="003D3B5E" w:rsidRPr="003D3B5E" w14:paraId="4C5661AB" w14:textId="77777777" w:rsidTr="0034350D">
        <w:trPr>
          <w:jc w:val="center"/>
        </w:trPr>
        <w:tc>
          <w:tcPr>
            <w:tcW w:w="985" w:type="dxa"/>
          </w:tcPr>
          <w:p w14:paraId="010A9D2D" w14:textId="77777777" w:rsidR="003D3B5E" w:rsidRPr="003D3B5E" w:rsidRDefault="003D3B5E" w:rsidP="003D3B5E">
            <w:pPr>
              <w:jc w:val="center"/>
            </w:pPr>
            <w:r w:rsidRPr="003D3B5E">
              <w:t>19</w:t>
            </w:r>
          </w:p>
        </w:tc>
        <w:tc>
          <w:tcPr>
            <w:tcW w:w="3969" w:type="dxa"/>
          </w:tcPr>
          <w:p w14:paraId="0F3C8B03" w14:textId="77777777" w:rsidR="003D3B5E" w:rsidRPr="003D3B5E" w:rsidRDefault="003D3B5E" w:rsidP="003D3B5E">
            <w:r w:rsidRPr="003D3B5E">
              <w:t>Участковая избирательная комиссия №4223</w:t>
            </w:r>
          </w:p>
        </w:tc>
        <w:tc>
          <w:tcPr>
            <w:tcW w:w="1843" w:type="dxa"/>
          </w:tcPr>
          <w:p w14:paraId="20ADA665" w14:textId="6A92BADA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639</w:t>
            </w:r>
          </w:p>
        </w:tc>
        <w:tc>
          <w:tcPr>
            <w:tcW w:w="2552" w:type="dxa"/>
            <w:vAlign w:val="center"/>
          </w:tcPr>
          <w:p w14:paraId="40D5276D" w14:textId="77777777" w:rsidR="003D3B5E" w:rsidRPr="003D3B5E" w:rsidRDefault="003D3B5E" w:rsidP="003D3B5E">
            <w:pPr>
              <w:jc w:val="center"/>
            </w:pPr>
            <w:r w:rsidRPr="003D3B5E">
              <w:t>3</w:t>
            </w:r>
          </w:p>
        </w:tc>
      </w:tr>
      <w:tr w:rsidR="003D3B5E" w:rsidRPr="003D3B5E" w14:paraId="2313BB7B" w14:textId="77777777" w:rsidTr="0034350D">
        <w:trPr>
          <w:jc w:val="center"/>
        </w:trPr>
        <w:tc>
          <w:tcPr>
            <w:tcW w:w="985" w:type="dxa"/>
          </w:tcPr>
          <w:p w14:paraId="28EDAFD8" w14:textId="77777777" w:rsidR="003D3B5E" w:rsidRPr="003D3B5E" w:rsidRDefault="003D3B5E" w:rsidP="003D3B5E">
            <w:pPr>
              <w:jc w:val="center"/>
            </w:pPr>
            <w:r w:rsidRPr="003D3B5E">
              <w:t>20</w:t>
            </w:r>
          </w:p>
        </w:tc>
        <w:tc>
          <w:tcPr>
            <w:tcW w:w="3969" w:type="dxa"/>
          </w:tcPr>
          <w:p w14:paraId="417FB953" w14:textId="77777777" w:rsidR="003D3B5E" w:rsidRPr="003D3B5E" w:rsidRDefault="003D3B5E" w:rsidP="003D3B5E">
            <w:r w:rsidRPr="003D3B5E">
              <w:t>Участковая избирательная комиссия №4225</w:t>
            </w:r>
          </w:p>
        </w:tc>
        <w:tc>
          <w:tcPr>
            <w:tcW w:w="1843" w:type="dxa"/>
          </w:tcPr>
          <w:p w14:paraId="5BF58668" w14:textId="084DBE3A" w:rsidR="003D3B5E" w:rsidRPr="003D3B5E" w:rsidRDefault="003D3B5E" w:rsidP="003D3B5E">
            <w:pPr>
              <w:jc w:val="center"/>
              <w:rPr>
                <w:color w:val="000000"/>
                <w:szCs w:val="28"/>
              </w:rPr>
            </w:pPr>
            <w:r w:rsidRPr="003D3B5E">
              <w:rPr>
                <w:bCs/>
                <w:color w:val="000000"/>
                <w:szCs w:val="28"/>
              </w:rPr>
              <w:t>279</w:t>
            </w:r>
          </w:p>
        </w:tc>
        <w:tc>
          <w:tcPr>
            <w:tcW w:w="2552" w:type="dxa"/>
            <w:vAlign w:val="center"/>
          </w:tcPr>
          <w:p w14:paraId="75323B24" w14:textId="77777777" w:rsidR="003D3B5E" w:rsidRPr="003D3B5E" w:rsidRDefault="003D3B5E" w:rsidP="003D3B5E">
            <w:pPr>
              <w:jc w:val="center"/>
            </w:pPr>
            <w:r w:rsidRPr="003D3B5E">
              <w:t>2</w:t>
            </w:r>
          </w:p>
        </w:tc>
      </w:tr>
    </w:tbl>
    <w:p w14:paraId="470C2AA3" w14:textId="77777777" w:rsidR="003D3B5E" w:rsidRPr="003D3B5E" w:rsidRDefault="003D3B5E" w:rsidP="003D3B5E">
      <w:pPr>
        <w:rPr>
          <w:sz w:val="20"/>
        </w:rPr>
      </w:pPr>
    </w:p>
    <w:p w14:paraId="28A42AC0" w14:textId="77777777" w:rsidR="007A4AFC" w:rsidRPr="00DF42F4" w:rsidRDefault="007A4AFC" w:rsidP="00B256B7">
      <w:pPr>
        <w:pStyle w:val="a7"/>
        <w:spacing w:line="360" w:lineRule="auto"/>
        <w:ind w:firstLine="0"/>
        <w:rPr>
          <w:sz w:val="20"/>
        </w:rPr>
      </w:pPr>
    </w:p>
    <w:sectPr w:rsidR="007A4AFC" w:rsidRPr="00DF42F4" w:rsidSect="00C17C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FF513" w14:textId="77777777" w:rsidR="00C251B3" w:rsidRDefault="00C251B3">
      <w:r>
        <w:separator/>
      </w:r>
    </w:p>
  </w:endnote>
  <w:endnote w:type="continuationSeparator" w:id="0">
    <w:p w14:paraId="5F9800E4" w14:textId="77777777" w:rsidR="00C251B3" w:rsidRDefault="00C2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5708C5" w14:textId="77777777" w:rsidR="00C251B3" w:rsidRDefault="00C251B3">
      <w:r>
        <w:separator/>
      </w:r>
    </w:p>
  </w:footnote>
  <w:footnote w:type="continuationSeparator" w:id="0">
    <w:p w14:paraId="3C436738" w14:textId="77777777" w:rsidR="00C251B3" w:rsidRDefault="00C251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66264">
      <w:rPr>
        <w:noProof/>
      </w:rPr>
      <w:t>3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5BF3F238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532FD1" w:rsidRPr="00532FD1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ЧЕРДЫНСКОГО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A26ADAB" w:rsidR="00A337B6" w:rsidRPr="00CA5A0E" w:rsidRDefault="0075537F" w:rsidP="007A4AFC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5537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B07BB81" w:rsidR="00811B95" w:rsidRPr="00201E8F" w:rsidRDefault="00532FD1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532FD1">
            <w:rPr>
              <w:rFonts w:ascii="Times New Roman" w:hAnsi="Times New Roman" w:cs="Times New Roman"/>
              <w:b/>
              <w:bCs/>
              <w:spacing w:val="20"/>
            </w:rPr>
            <w:t>г. Чердынь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abstractNum w:abstractNumId="1" w15:restartNumberingAfterBreak="0">
    <w:nsid w:val="59BD76BA"/>
    <w:multiLevelType w:val="hybridMultilevel"/>
    <w:tmpl w:val="04E62F6A"/>
    <w:lvl w:ilvl="0" w:tplc="D3DADF6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B55B7"/>
    <w:rsid w:val="000D0D54"/>
    <w:rsid w:val="000F1485"/>
    <w:rsid w:val="00115836"/>
    <w:rsid w:val="001243E3"/>
    <w:rsid w:val="00137969"/>
    <w:rsid w:val="001757B8"/>
    <w:rsid w:val="00183F92"/>
    <w:rsid w:val="00185837"/>
    <w:rsid w:val="00191482"/>
    <w:rsid w:val="001A00FC"/>
    <w:rsid w:val="001A36DA"/>
    <w:rsid w:val="001B15BE"/>
    <w:rsid w:val="001B206D"/>
    <w:rsid w:val="001C1318"/>
    <w:rsid w:val="001D4CE2"/>
    <w:rsid w:val="00201E8F"/>
    <w:rsid w:val="00205244"/>
    <w:rsid w:val="00216B8B"/>
    <w:rsid w:val="00226F7B"/>
    <w:rsid w:val="0023390A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519"/>
    <w:rsid w:val="00371D99"/>
    <w:rsid w:val="00371FAB"/>
    <w:rsid w:val="00383862"/>
    <w:rsid w:val="00385F5E"/>
    <w:rsid w:val="003B5AAA"/>
    <w:rsid w:val="003C306A"/>
    <w:rsid w:val="003C51F7"/>
    <w:rsid w:val="003D3B5E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B5FF3"/>
    <w:rsid w:val="004C7084"/>
    <w:rsid w:val="004E2451"/>
    <w:rsid w:val="004F0EE9"/>
    <w:rsid w:val="004F451C"/>
    <w:rsid w:val="00506A7A"/>
    <w:rsid w:val="00512D15"/>
    <w:rsid w:val="00524C40"/>
    <w:rsid w:val="00525A05"/>
    <w:rsid w:val="005276C9"/>
    <w:rsid w:val="00532FD1"/>
    <w:rsid w:val="00551323"/>
    <w:rsid w:val="005522B1"/>
    <w:rsid w:val="00553882"/>
    <w:rsid w:val="005560A3"/>
    <w:rsid w:val="00556797"/>
    <w:rsid w:val="00584989"/>
    <w:rsid w:val="00592B00"/>
    <w:rsid w:val="005A62A6"/>
    <w:rsid w:val="005C04F3"/>
    <w:rsid w:val="005C56CB"/>
    <w:rsid w:val="005C5CC9"/>
    <w:rsid w:val="005F4226"/>
    <w:rsid w:val="00600F16"/>
    <w:rsid w:val="00626662"/>
    <w:rsid w:val="006304A1"/>
    <w:rsid w:val="00642140"/>
    <w:rsid w:val="006453BB"/>
    <w:rsid w:val="006541FD"/>
    <w:rsid w:val="00655096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537F"/>
    <w:rsid w:val="00756AB6"/>
    <w:rsid w:val="007653FD"/>
    <w:rsid w:val="00772DA0"/>
    <w:rsid w:val="007746C3"/>
    <w:rsid w:val="007A4AFC"/>
    <w:rsid w:val="007C05E6"/>
    <w:rsid w:val="007C52A7"/>
    <w:rsid w:val="007E4EC0"/>
    <w:rsid w:val="00801808"/>
    <w:rsid w:val="00811B95"/>
    <w:rsid w:val="00813760"/>
    <w:rsid w:val="0081478D"/>
    <w:rsid w:val="008338E7"/>
    <w:rsid w:val="0086424C"/>
    <w:rsid w:val="00867F8C"/>
    <w:rsid w:val="00873008"/>
    <w:rsid w:val="00880201"/>
    <w:rsid w:val="008858AC"/>
    <w:rsid w:val="008907E9"/>
    <w:rsid w:val="008A4039"/>
    <w:rsid w:val="008B44FB"/>
    <w:rsid w:val="008B5678"/>
    <w:rsid w:val="008C35AF"/>
    <w:rsid w:val="008C5176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9727E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5FC8"/>
    <w:rsid w:val="00A97B92"/>
    <w:rsid w:val="00AD3B0E"/>
    <w:rsid w:val="00B02235"/>
    <w:rsid w:val="00B050B7"/>
    <w:rsid w:val="00B100EF"/>
    <w:rsid w:val="00B1160A"/>
    <w:rsid w:val="00B11B42"/>
    <w:rsid w:val="00B14765"/>
    <w:rsid w:val="00B17649"/>
    <w:rsid w:val="00B237E4"/>
    <w:rsid w:val="00B256B7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2325"/>
    <w:rsid w:val="00BA6E86"/>
    <w:rsid w:val="00BA7FB1"/>
    <w:rsid w:val="00BB38DD"/>
    <w:rsid w:val="00BC03E1"/>
    <w:rsid w:val="00BC66B0"/>
    <w:rsid w:val="00BC7D7A"/>
    <w:rsid w:val="00BD4A70"/>
    <w:rsid w:val="00BD61F2"/>
    <w:rsid w:val="00BE0A82"/>
    <w:rsid w:val="00BF0468"/>
    <w:rsid w:val="00C01781"/>
    <w:rsid w:val="00C17CFD"/>
    <w:rsid w:val="00C20323"/>
    <w:rsid w:val="00C251B3"/>
    <w:rsid w:val="00C33007"/>
    <w:rsid w:val="00C34A95"/>
    <w:rsid w:val="00C359CC"/>
    <w:rsid w:val="00C46980"/>
    <w:rsid w:val="00C477FF"/>
    <w:rsid w:val="00C60B0F"/>
    <w:rsid w:val="00C65467"/>
    <w:rsid w:val="00C66264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D2E46"/>
    <w:rsid w:val="00CF1EBC"/>
    <w:rsid w:val="00CF5F4F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96379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1760E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610"/>
    <w:rsid w:val="00EC6E46"/>
    <w:rsid w:val="00ED46C9"/>
    <w:rsid w:val="00EF312D"/>
    <w:rsid w:val="00F202F5"/>
    <w:rsid w:val="00F23E87"/>
    <w:rsid w:val="00F30BDA"/>
    <w:rsid w:val="00F55B2A"/>
    <w:rsid w:val="00F56E73"/>
    <w:rsid w:val="00F60966"/>
    <w:rsid w:val="00F70748"/>
    <w:rsid w:val="00F827D8"/>
    <w:rsid w:val="00F87AE9"/>
    <w:rsid w:val="00F90AA2"/>
    <w:rsid w:val="00F9596E"/>
    <w:rsid w:val="00FA7F0B"/>
    <w:rsid w:val="00FD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F55B2A"/>
    <w:pPr>
      <w:ind w:left="720"/>
      <w:contextualSpacing/>
    </w:pPr>
  </w:style>
  <w:style w:type="paragraph" w:styleId="af7">
    <w:name w:val="No Spacing"/>
    <w:uiPriority w:val="1"/>
    <w:qFormat/>
    <w:rsid w:val="00BD4A7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328D5-6242-4FE1-9F2B-6B2275F76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47</TotalTime>
  <Pages>3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Boss</cp:lastModifiedBy>
  <cp:revision>4</cp:revision>
  <cp:lastPrinted>2026-09-14T10:56:00Z</cp:lastPrinted>
  <dcterms:created xsi:type="dcterms:W3CDTF">2026-09-14T10:57:00Z</dcterms:created>
  <dcterms:modified xsi:type="dcterms:W3CDTF">2026-09-14T11:45:00Z</dcterms:modified>
</cp:coreProperties>
</file>