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64DEA2" w14:textId="77777777" w:rsidR="003B5F13" w:rsidRDefault="009C2687" w:rsidP="009C2687">
      <w:pPr>
        <w:jc w:val="center"/>
        <w:rPr>
          <w:b/>
          <w:sz w:val="26"/>
          <w:szCs w:val="26"/>
        </w:rPr>
      </w:pPr>
      <w:r w:rsidRPr="006C2F16">
        <w:rPr>
          <w:b/>
          <w:sz w:val="26"/>
          <w:szCs w:val="26"/>
        </w:rPr>
        <w:t xml:space="preserve">План мероприятий по обучению членов избирательных комиссий </w:t>
      </w:r>
    </w:p>
    <w:p w14:paraId="0D38758C" w14:textId="7BBDBC92" w:rsidR="009C2687" w:rsidRDefault="009C2687" w:rsidP="009C2687">
      <w:pPr>
        <w:jc w:val="center"/>
      </w:pPr>
      <w:bookmarkStart w:id="0" w:name="_GoBack"/>
      <w:bookmarkEnd w:id="0"/>
      <w:r w:rsidRPr="006C2F16">
        <w:rPr>
          <w:b/>
          <w:sz w:val="26"/>
          <w:szCs w:val="26"/>
        </w:rPr>
        <w:t>на территории</w:t>
      </w:r>
      <w:r w:rsidR="007C0FF5">
        <w:rPr>
          <w:b/>
          <w:sz w:val="26"/>
          <w:szCs w:val="26"/>
        </w:rPr>
        <w:t xml:space="preserve"> Чердынского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6354B590" w:rsidR="009C2687" w:rsidRDefault="007C0FF5" w:rsidP="009C2687">
      <w:pPr>
        <w:jc w:val="center"/>
      </w:pPr>
      <w:r>
        <w:t>Территориальная избирательная комиссия Чердынского муниципального округа</w:t>
      </w:r>
    </w:p>
    <w:p w14:paraId="48E6FB3D" w14:textId="29B1C74D" w:rsidR="009C2687" w:rsidRDefault="007C0FF5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24379C3B" w:rsidR="00870228" w:rsidRPr="009670DE" w:rsidRDefault="007C0FF5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04715350" w:rsidR="00870228" w:rsidRPr="009670DE" w:rsidRDefault="007C0FF5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6F4F12FF" w:rsidR="00870228" w:rsidRPr="009670DE" w:rsidRDefault="007C0FF5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73F78F1B" w14:textId="4941F467" w:rsidR="00870228" w:rsidRPr="009670DE" w:rsidRDefault="007C0FF5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696D6B28" w:rsidR="00440B33" w:rsidRPr="009670DE" w:rsidRDefault="007C0FF5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45FF708" w14:textId="25B4BABF" w:rsidR="00440B33" w:rsidRPr="009670DE" w:rsidRDefault="007C0FF5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52AE1AF4" w:rsidR="003C00A9" w:rsidRPr="009670DE" w:rsidRDefault="003B5F13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14:paraId="6B7DD072" w14:textId="7C4CF3EE" w:rsidR="003C00A9" w:rsidRPr="009670DE" w:rsidRDefault="003B5F13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2F36E3E1" w:rsidR="003C00A9" w:rsidRPr="009670DE" w:rsidRDefault="003B5F1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67D0F04C" w:rsidR="003C00A9" w:rsidRPr="009670DE" w:rsidRDefault="003B5F1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21D5339B" w:rsidR="003C00A9" w:rsidRPr="009670DE" w:rsidRDefault="003B5F1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6F312740" w14:textId="0B2983B3" w:rsidR="003C00A9" w:rsidRPr="009670DE" w:rsidRDefault="003B5F1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6CCDBED7" w:rsidR="003C00A9" w:rsidRPr="009670DE" w:rsidRDefault="007C0FF5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08B8466B" w14:textId="2C1F1E04" w:rsidR="003C00A9" w:rsidRPr="009670DE" w:rsidRDefault="007C0FF5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11B47C48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</w:t>
      </w:r>
      <w:r w:rsidR="003B5F13">
        <w:rPr>
          <w:sz w:val="24"/>
          <w:szCs w:val="18"/>
        </w:rPr>
        <w:t>____________</w:t>
      </w:r>
      <w:r w:rsidR="003B5F13">
        <w:rPr>
          <w:sz w:val="24"/>
          <w:szCs w:val="18"/>
        </w:rPr>
        <w:tab/>
      </w:r>
      <w:r w:rsidR="003B5F13">
        <w:rPr>
          <w:sz w:val="24"/>
          <w:szCs w:val="18"/>
        </w:rPr>
        <w:tab/>
      </w:r>
      <w:proofErr w:type="spellStart"/>
      <w:r w:rsidR="003B5F13">
        <w:rPr>
          <w:sz w:val="24"/>
          <w:szCs w:val="18"/>
        </w:rPr>
        <w:t>Т.Е.Бессонова</w:t>
      </w:r>
      <w:proofErr w:type="spellEnd"/>
    </w:p>
    <w:p w14:paraId="697C0294" w14:textId="19885D02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3B5F13">
        <w:rPr>
          <w:sz w:val="16"/>
          <w:szCs w:val="16"/>
        </w:rPr>
        <w:t xml:space="preserve"> 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A107A" w14:textId="77777777" w:rsidR="00983598" w:rsidRDefault="00983598">
      <w:r>
        <w:separator/>
      </w:r>
    </w:p>
  </w:endnote>
  <w:endnote w:type="continuationSeparator" w:id="0">
    <w:p w14:paraId="212CA888" w14:textId="77777777" w:rsidR="00983598" w:rsidRDefault="00983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B0406D" w14:textId="77777777" w:rsidR="00983598" w:rsidRDefault="00983598">
      <w:r>
        <w:separator/>
      </w:r>
    </w:p>
  </w:footnote>
  <w:footnote w:type="continuationSeparator" w:id="0">
    <w:p w14:paraId="52DE12A9" w14:textId="77777777" w:rsidR="00983598" w:rsidRDefault="00983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C0FF5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B5F13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0FF5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513</TotalTime>
  <Pages>1</Pages>
  <Words>201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Boss</cp:lastModifiedBy>
  <cp:revision>32</cp:revision>
  <cp:lastPrinted>2026-02-10T11:46:00Z</cp:lastPrinted>
  <dcterms:created xsi:type="dcterms:W3CDTF">2026-02-08T10:05:00Z</dcterms:created>
  <dcterms:modified xsi:type="dcterms:W3CDTF">2026-02-24T05:05:00Z</dcterms:modified>
</cp:coreProperties>
</file>